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2A0" w:rsidRDefault="00A56EE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FE5AE3C" wp14:editId="595A36C5">
                <wp:simplePos x="0" y="0"/>
                <wp:positionH relativeFrom="column">
                  <wp:posOffset>-609600</wp:posOffset>
                </wp:positionH>
                <wp:positionV relativeFrom="paragraph">
                  <wp:posOffset>-982980</wp:posOffset>
                </wp:positionV>
                <wp:extent cx="3124200" cy="8001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6EED" w:rsidRPr="00A56EED" w:rsidRDefault="00A56EED" w:rsidP="00A56EED">
                            <w:pPr>
                              <w:rPr>
                                <w:rFonts w:ascii="Arial Bold" w:hAnsi="Arial Bold" w:cs="Times-Roman"/>
                                <w:color w:val="F2F2F2"/>
                                <w:sz w:val="48"/>
                                <w:lang w:val="en-US"/>
                              </w:rPr>
                            </w:pPr>
                            <w:r w:rsidRPr="00A56EED">
                              <w:rPr>
                                <w:rFonts w:ascii="Arial Bold" w:hAnsi="Arial Bold" w:cs="Times-Roman"/>
                                <w:color w:val="F2F2F2"/>
                                <w:sz w:val="48"/>
                                <w:lang w:val="en-US"/>
                              </w:rPr>
                              <w:t>TQ8000</w:t>
                            </w:r>
                          </w:p>
                          <w:p w:rsidR="00A56EED" w:rsidRPr="00A56EED" w:rsidRDefault="00A56EED" w:rsidP="00A56EED">
                            <w:pPr>
                              <w:rPr>
                                <w:rFonts w:ascii="Arial Bold" w:hAnsi="Arial Bold" w:cs="Times-Roman"/>
                                <w:color w:val="F2F2F2"/>
                                <w:sz w:val="34"/>
                                <w:lang w:val="en-US"/>
                              </w:rPr>
                            </w:pPr>
                            <w:r w:rsidRPr="00A56EED">
                              <w:rPr>
                                <w:rFonts w:ascii="Arial Bold" w:hAnsi="Arial Bold" w:cs="Times-Roman"/>
                                <w:color w:val="F2F2F2"/>
                                <w:sz w:val="34"/>
                                <w:lang w:val="en-US"/>
                              </w:rPr>
                              <w:t>8 CHANNEL CONTROL UNIT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E5AE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8pt;margin-top:-77.4pt;width:246pt;height:63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" filled="f" stroked="f" strokeweight="0">
                <v:textbox inset="0,0,0,0">
                  <w:txbxContent>
                    <w:p w:rsidR="00A56EED" w:rsidRPr="00A56EED" w:rsidRDefault="00A56EED" w:rsidP="00A56EED">
                      <w:pPr>
                        <w:rPr>
                          <w:rFonts w:ascii="Arial Bold" w:hAnsi="Arial Bold" w:cs="Times-Roman"/>
                          <w:color w:val="F2F2F2"/>
                          <w:sz w:val="48"/>
                          <w:lang w:val="en-US"/>
                        </w:rPr>
                      </w:pPr>
                      <w:r w:rsidRPr="00A56EED">
                        <w:rPr>
                          <w:rFonts w:ascii="Arial Bold" w:hAnsi="Arial Bold" w:cs="Times-Roman"/>
                          <w:color w:val="F2F2F2"/>
                          <w:sz w:val="48"/>
                          <w:lang w:val="en-US"/>
                        </w:rPr>
                        <w:t>TQ8000</w:t>
                      </w:r>
                    </w:p>
                    <w:p w:rsidR="00A56EED" w:rsidRPr="00A56EED" w:rsidRDefault="00A56EED" w:rsidP="00A56EED">
                      <w:pPr>
                        <w:rPr>
                          <w:rFonts w:ascii="Arial Bold" w:hAnsi="Arial Bold" w:cs="Times-Roman"/>
                          <w:color w:val="F2F2F2"/>
                          <w:sz w:val="34"/>
                          <w:lang w:val="en-US"/>
                        </w:rPr>
                      </w:pPr>
                      <w:r w:rsidRPr="00A56EED">
                        <w:rPr>
                          <w:rFonts w:ascii="Arial Bold" w:hAnsi="Arial Bold" w:cs="Times-Roman"/>
                          <w:color w:val="F2F2F2"/>
                          <w:sz w:val="34"/>
                          <w:lang w:val="en-US"/>
                        </w:rPr>
                        <w:t>8 CHANNEL CONTROL UNIT</w:t>
                      </w:r>
                    </w:p>
                  </w:txbxContent>
                </v:textbox>
              </v:shape>
            </w:pict>
          </mc:Fallback>
        </mc:AlternateContent>
      </w:r>
    </w:p>
    <w:p w:rsidR="00B14DED" w:rsidRDefault="00B14DED"/>
    <w:p w:rsidR="00B14DED" w:rsidRDefault="00A01209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97E4D01" wp14:editId="0D5CE8B9">
            <wp:simplePos x="0" y="0"/>
            <wp:positionH relativeFrom="column">
              <wp:posOffset>-676275</wp:posOffset>
            </wp:positionH>
            <wp:positionV relativeFrom="paragraph">
              <wp:posOffset>163830</wp:posOffset>
            </wp:positionV>
            <wp:extent cx="2466975" cy="7467600"/>
            <wp:effectExtent l="0" t="0" r="9525" b="0"/>
            <wp:wrapNone/>
            <wp:docPr id="12" name="Picture 18" descr="Data Shee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ata Sheet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10" r="65680"/>
                    <a:stretch/>
                  </pic:blipFill>
                  <pic:spPr bwMode="auto">
                    <a:xfrm>
                      <a:off x="0" y="0"/>
                      <a:ext cx="246697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DED" w:rsidRDefault="001C143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-628649</wp:posOffset>
                </wp:positionH>
                <wp:positionV relativeFrom="paragraph">
                  <wp:posOffset>229235</wp:posOffset>
                </wp:positionV>
                <wp:extent cx="2228850" cy="69342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693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143E" w:rsidRPr="001C143E" w:rsidRDefault="001C143E" w:rsidP="001C143E">
                            <w:pPr>
                              <w:spacing w:after="80" w:line="288" w:lineRule="auto"/>
                              <w:ind w:left="227" w:hanging="227"/>
                              <w:jc w:val="center"/>
                              <w:rPr>
                                <w:rFonts w:ascii="Arial" w:hAnsi="Arial" w:cs="Arial"/>
                                <w:b/>
                                <w:color w:val="F2F2F2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2F2F2"/>
                                <w:sz w:val="40"/>
                                <w:szCs w:val="36"/>
                              </w:rPr>
                              <w:t xml:space="preserve">  </w:t>
                            </w:r>
                            <w:r w:rsidRPr="001C143E">
                              <w:rPr>
                                <w:rFonts w:ascii="Arial" w:hAnsi="Arial" w:cs="Arial"/>
                                <w:b/>
                                <w:color w:val="F2F2F2"/>
                                <w:sz w:val="40"/>
                                <w:szCs w:val="36"/>
                              </w:rPr>
                              <w:t>FEATURES</w:t>
                            </w:r>
                          </w:p>
                          <w:p w:rsidR="001C143E" w:rsidRDefault="001C143E" w:rsidP="001C143E">
                            <w:pPr>
                              <w:spacing w:after="80" w:line="288" w:lineRule="auto"/>
                              <w:rPr>
                                <w:rFonts w:ascii="Arial" w:hAnsi="Arial" w:cs="Arial"/>
                                <w:b/>
                                <w:color w:val="F2F2F2"/>
                                <w:sz w:val="32"/>
                              </w:rPr>
                            </w:pPr>
                          </w:p>
                          <w:p w:rsidR="001C143E" w:rsidRPr="000359D1" w:rsidRDefault="001C143E" w:rsidP="001C143E">
                            <w:pPr>
                              <w:spacing w:after="80" w:line="288" w:lineRule="auto"/>
                              <w:rPr>
                                <w:rFonts w:ascii="Arial" w:hAnsi="Arial" w:cs="Arial"/>
                                <w:color w:val="FFFFFF"/>
                                <w:sz w:val="24"/>
                              </w:rPr>
                            </w:pPr>
                            <w:r w:rsidRPr="000359D1">
                              <w:rPr>
                                <w:rFonts w:ascii="Arial" w:hAnsi="Arial" w:cs="Arial"/>
                                <w:color w:val="FFFFFF"/>
                                <w:sz w:val="24"/>
                              </w:rPr>
                              <w:t>•</w:t>
                            </w:r>
                            <w:r w:rsidRPr="000359D1">
                              <w:rPr>
                                <w:rFonts w:ascii="Arial" w:hAnsi="Arial" w:cs="Arial"/>
                                <w:color w:val="FFFFFF"/>
                                <w:sz w:val="24"/>
                              </w:rPr>
                              <w:tab/>
                              <w:t xml:space="preserve">Easy to install with </w:t>
                            </w:r>
                          </w:p>
                          <w:p w:rsidR="001C143E" w:rsidRPr="000359D1" w:rsidRDefault="001C143E" w:rsidP="001C143E">
                            <w:pPr>
                              <w:spacing w:after="80" w:line="288" w:lineRule="auto"/>
                              <w:ind w:firstLine="720"/>
                              <w:rPr>
                                <w:rFonts w:ascii="Arial" w:hAnsi="Arial" w:cs="Arial"/>
                                <w:color w:val="FFFFFF"/>
                                <w:sz w:val="24"/>
                              </w:rPr>
                            </w:pPr>
                            <w:r w:rsidRPr="000359D1">
                              <w:rPr>
                                <w:rFonts w:ascii="Arial" w:hAnsi="Arial" w:cs="Arial"/>
                                <w:color w:val="FFFFFF"/>
                                <w:sz w:val="24"/>
                              </w:rPr>
                              <w:t>Low cost of ownership</w:t>
                            </w:r>
                            <w:r w:rsidRPr="000359D1">
                              <w:rPr>
                                <w:rFonts w:ascii="Arial" w:hAnsi="Arial" w:cs="Arial"/>
                                <w:color w:val="FFFFFF"/>
                                <w:sz w:val="24"/>
                              </w:rPr>
                              <w:br/>
                            </w:r>
                            <w:r w:rsidRPr="000359D1">
                              <w:rPr>
                                <w:rFonts w:ascii="Arial" w:hAnsi="Arial" w:cs="Arial"/>
                                <w:color w:val="FFFFFF"/>
                                <w:sz w:val="24"/>
                              </w:rPr>
                              <w:br/>
                            </w:r>
                          </w:p>
                          <w:p w:rsidR="001C143E" w:rsidRPr="000359D1" w:rsidRDefault="001D101B" w:rsidP="001C143E">
                            <w:pPr>
                              <w:spacing w:after="80" w:line="288" w:lineRule="auto"/>
                              <w:ind w:left="720" w:hanging="720"/>
                              <w:rPr>
                                <w:rFonts w:ascii="Arial" w:hAnsi="Arial" w:cs="Arial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4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z w:val="24"/>
                              </w:rPr>
                              <w:tab/>
                              <w:t>R</w:t>
                            </w:r>
                            <w:r w:rsidR="001C143E" w:rsidRPr="000359D1">
                              <w:rPr>
                                <w:rFonts w:ascii="Arial" w:hAnsi="Arial" w:cs="Arial"/>
                                <w:color w:val="FFFFFF"/>
                                <w:sz w:val="24"/>
                              </w:rPr>
                              <w:t>eliability with minimum maintenance</w:t>
                            </w:r>
                            <w:r w:rsidR="001C143E" w:rsidRPr="000359D1">
                              <w:rPr>
                                <w:rFonts w:ascii="Arial" w:hAnsi="Arial" w:cs="Arial"/>
                                <w:color w:val="FFFFFF"/>
                                <w:sz w:val="24"/>
                              </w:rPr>
                              <w:br/>
                              <w:t>and simple calibration.</w:t>
                            </w:r>
                          </w:p>
                          <w:p w:rsidR="001C143E" w:rsidRPr="000359D1" w:rsidRDefault="001C143E" w:rsidP="001C143E">
                            <w:pPr>
                              <w:spacing w:after="80" w:line="288" w:lineRule="auto"/>
                              <w:rPr>
                                <w:rFonts w:ascii="Arial" w:hAnsi="Arial" w:cs="Arial"/>
                                <w:color w:val="FFFFFF"/>
                                <w:sz w:val="24"/>
                              </w:rPr>
                            </w:pPr>
                            <w:r w:rsidRPr="000359D1">
                              <w:rPr>
                                <w:rFonts w:ascii="Arial" w:hAnsi="Arial" w:cs="Arial"/>
                                <w:color w:val="FFFFFF"/>
                                <w:sz w:val="24"/>
                              </w:rPr>
                              <w:br/>
                            </w:r>
                          </w:p>
                          <w:p w:rsidR="001C143E" w:rsidRPr="000359D1" w:rsidRDefault="001C143E" w:rsidP="001C143E">
                            <w:pPr>
                              <w:spacing w:after="80" w:line="288" w:lineRule="auto"/>
                              <w:ind w:left="720" w:hanging="720"/>
                              <w:rPr>
                                <w:rFonts w:ascii="Arial" w:hAnsi="Arial" w:cs="Arial"/>
                                <w:color w:val="FFFFFF"/>
                                <w:sz w:val="24"/>
                              </w:rPr>
                            </w:pPr>
                            <w:r w:rsidRPr="000359D1">
                              <w:rPr>
                                <w:rFonts w:ascii="Arial" w:hAnsi="Arial" w:cs="Arial"/>
                                <w:color w:val="FFFFFF"/>
                                <w:sz w:val="24"/>
                              </w:rPr>
                              <w:t>•</w:t>
                            </w:r>
                            <w:r w:rsidRPr="000359D1">
                              <w:rPr>
                                <w:rFonts w:ascii="Arial" w:hAnsi="Arial" w:cs="Arial"/>
                                <w:color w:val="FFFFFF"/>
                                <w:sz w:val="24"/>
                              </w:rPr>
                              <w:tab/>
                              <w:t>Field configurable on all parameters and password protected.</w:t>
                            </w:r>
                            <w:r w:rsidRPr="000359D1">
                              <w:rPr>
                                <w:rFonts w:ascii="Arial" w:hAnsi="Arial" w:cs="Arial"/>
                                <w:color w:val="FFFFFF"/>
                                <w:sz w:val="24"/>
                              </w:rPr>
                              <w:br/>
                              <w:t xml:space="preserve"> </w:t>
                            </w:r>
                            <w:r w:rsidRPr="000359D1">
                              <w:rPr>
                                <w:rFonts w:ascii="Arial" w:hAnsi="Arial" w:cs="Arial"/>
                                <w:color w:val="FFFFFF"/>
                                <w:sz w:val="24"/>
                              </w:rPr>
                              <w:br/>
                            </w:r>
                          </w:p>
                          <w:p w:rsidR="001C143E" w:rsidRPr="000359D1" w:rsidRDefault="001C143E" w:rsidP="001C143E">
                            <w:pPr>
                              <w:spacing w:after="80" w:line="288" w:lineRule="auto"/>
                              <w:ind w:left="720" w:hanging="720"/>
                              <w:rPr>
                                <w:rFonts w:ascii="Arial" w:hAnsi="Arial" w:cs="Arial"/>
                                <w:color w:val="FFFFFF"/>
                                <w:sz w:val="24"/>
                              </w:rPr>
                            </w:pPr>
                            <w:r w:rsidRPr="000359D1">
                              <w:rPr>
                                <w:rFonts w:ascii="Arial" w:hAnsi="Arial" w:cs="Arial"/>
                                <w:color w:val="FFFFFF"/>
                                <w:sz w:val="24"/>
                              </w:rPr>
                              <w:t>•</w:t>
                            </w:r>
                            <w:r w:rsidRPr="000359D1">
                              <w:rPr>
                                <w:rFonts w:ascii="Arial" w:hAnsi="Arial" w:cs="Arial"/>
                                <w:color w:val="FFFFFF"/>
                                <w:sz w:val="24"/>
                              </w:rPr>
                              <w:tab/>
                              <w:t>Monitors a wide range of gases with both 4-20 mA and 3 wire catalytic sensors.</w:t>
                            </w:r>
                          </w:p>
                          <w:p w:rsidR="001C143E" w:rsidRPr="000359D1" w:rsidRDefault="001C143E" w:rsidP="001C143E">
                            <w:pPr>
                              <w:spacing w:after="80" w:line="288" w:lineRule="auto"/>
                              <w:rPr>
                                <w:rFonts w:ascii="Arial" w:hAnsi="Arial" w:cs="Arial"/>
                                <w:color w:val="FFFFFF"/>
                                <w:sz w:val="24"/>
                              </w:rPr>
                            </w:pPr>
                            <w:r w:rsidRPr="000359D1">
                              <w:rPr>
                                <w:rFonts w:ascii="Arial" w:hAnsi="Arial" w:cs="Arial"/>
                                <w:color w:val="FFFFFF"/>
                                <w:sz w:val="24"/>
                              </w:rPr>
                              <w:br/>
                            </w:r>
                          </w:p>
                          <w:p w:rsidR="001C143E" w:rsidRPr="000359D1" w:rsidRDefault="001C143E" w:rsidP="001C143E">
                            <w:pPr>
                              <w:ind w:left="720" w:hanging="720"/>
                              <w:rPr>
                                <w:sz w:val="24"/>
                              </w:rPr>
                            </w:pPr>
                            <w:r w:rsidRPr="000359D1">
                              <w:rPr>
                                <w:rFonts w:ascii="Arial" w:hAnsi="Arial" w:cs="Arial"/>
                                <w:color w:val="FFFFFF"/>
                                <w:sz w:val="24"/>
                              </w:rPr>
                              <w:t>•</w:t>
                            </w:r>
                            <w:r w:rsidRPr="000359D1">
                              <w:rPr>
                                <w:rFonts w:ascii="Arial" w:hAnsi="Arial" w:cs="Arial"/>
                                <w:color w:val="FFFFFF"/>
                                <w:sz w:val="24"/>
                              </w:rPr>
                              <w:tab/>
                              <w:t>24v DC, and volt free</w:t>
                            </w:r>
                            <w:r w:rsidRPr="000359D1">
                              <w:rPr>
                                <w:rFonts w:ascii="Arial" w:hAnsi="Arial" w:cs="Arial"/>
                                <w:color w:val="FFFFFF"/>
                                <w:sz w:val="24"/>
                              </w:rPr>
                              <w:br/>
                              <w:t>alarm relays, with 4-20 mA and MODBUS outputs for remote indication and alarm generation.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49.5pt;margin-top:18.05pt;width:175.5pt;height:546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" filled="f" stroked="f" strokeweight=".5pt">
                <v:textbox>
                  <w:txbxContent>
                    <w:p w:rsidR="001C143E" w:rsidRPr="001C143E" w:rsidRDefault="001C143E" w:rsidP="001C143E">
                      <w:pPr>
                        <w:spacing w:after="80" w:line="288" w:lineRule="auto"/>
                        <w:ind w:left="227" w:hanging="227"/>
                        <w:jc w:val="center"/>
                        <w:rPr>
                          <w:rFonts w:ascii="Arial" w:hAnsi="Arial" w:cs="Arial"/>
                          <w:b/>
                          <w:color w:val="F2F2F2"/>
                          <w:sz w:val="40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2F2F2"/>
                          <w:sz w:val="40"/>
                          <w:szCs w:val="36"/>
                        </w:rPr>
                        <w:t xml:space="preserve">  </w:t>
                      </w:r>
                      <w:r w:rsidRPr="001C143E">
                        <w:rPr>
                          <w:rFonts w:ascii="Arial" w:hAnsi="Arial" w:cs="Arial"/>
                          <w:b/>
                          <w:color w:val="F2F2F2"/>
                          <w:sz w:val="40"/>
                          <w:szCs w:val="36"/>
                        </w:rPr>
                        <w:t>FEATURES</w:t>
                      </w:r>
                    </w:p>
                    <w:p w:rsidR="001C143E" w:rsidRDefault="001C143E" w:rsidP="001C143E">
                      <w:pPr>
                        <w:spacing w:after="80" w:line="288" w:lineRule="auto"/>
                        <w:rPr>
                          <w:rFonts w:ascii="Arial" w:hAnsi="Arial" w:cs="Arial"/>
                          <w:b/>
                          <w:color w:val="F2F2F2"/>
                          <w:sz w:val="32"/>
                        </w:rPr>
                      </w:pPr>
                    </w:p>
                    <w:p w:rsidR="001C143E" w:rsidRPr="000359D1" w:rsidRDefault="001C143E" w:rsidP="001C143E">
                      <w:pPr>
                        <w:spacing w:after="80" w:line="288" w:lineRule="auto"/>
                        <w:rPr>
                          <w:rFonts w:ascii="Arial" w:hAnsi="Arial" w:cs="Arial"/>
                          <w:color w:val="FFFFFF"/>
                          <w:sz w:val="24"/>
                        </w:rPr>
                      </w:pPr>
                      <w:r w:rsidRPr="000359D1">
                        <w:rPr>
                          <w:rFonts w:ascii="Arial" w:hAnsi="Arial" w:cs="Arial"/>
                          <w:color w:val="FFFFFF"/>
                          <w:sz w:val="24"/>
                        </w:rPr>
                        <w:t>•</w:t>
                      </w:r>
                      <w:r w:rsidRPr="000359D1">
                        <w:rPr>
                          <w:rFonts w:ascii="Arial" w:hAnsi="Arial" w:cs="Arial"/>
                          <w:color w:val="FFFFFF"/>
                          <w:sz w:val="24"/>
                        </w:rPr>
                        <w:tab/>
                        <w:t xml:space="preserve">Easy to install with </w:t>
                      </w:r>
                    </w:p>
                    <w:p w:rsidR="001C143E" w:rsidRPr="000359D1" w:rsidRDefault="001C143E" w:rsidP="001C143E">
                      <w:pPr>
                        <w:spacing w:after="80" w:line="288" w:lineRule="auto"/>
                        <w:ind w:firstLine="720"/>
                        <w:rPr>
                          <w:rFonts w:ascii="Arial" w:hAnsi="Arial" w:cs="Arial"/>
                          <w:color w:val="FFFFFF"/>
                          <w:sz w:val="24"/>
                        </w:rPr>
                      </w:pPr>
                      <w:r w:rsidRPr="000359D1">
                        <w:rPr>
                          <w:rFonts w:ascii="Arial" w:hAnsi="Arial" w:cs="Arial"/>
                          <w:color w:val="FFFFFF"/>
                          <w:sz w:val="24"/>
                        </w:rPr>
                        <w:t>Low cost of ownership</w:t>
                      </w:r>
                      <w:r w:rsidRPr="000359D1">
                        <w:rPr>
                          <w:rFonts w:ascii="Arial" w:hAnsi="Arial" w:cs="Arial"/>
                          <w:color w:val="FFFFFF"/>
                          <w:sz w:val="24"/>
                        </w:rPr>
                        <w:br/>
                      </w:r>
                      <w:r w:rsidRPr="000359D1">
                        <w:rPr>
                          <w:rFonts w:ascii="Arial" w:hAnsi="Arial" w:cs="Arial"/>
                          <w:color w:val="FFFFFF"/>
                          <w:sz w:val="24"/>
                        </w:rPr>
                        <w:br/>
                      </w:r>
                    </w:p>
                    <w:p w:rsidR="001C143E" w:rsidRPr="000359D1" w:rsidRDefault="001D101B" w:rsidP="001C143E">
                      <w:pPr>
                        <w:spacing w:after="80" w:line="288" w:lineRule="auto"/>
                        <w:ind w:left="720" w:hanging="720"/>
                        <w:rPr>
                          <w:rFonts w:ascii="Arial" w:hAnsi="Arial" w:cs="Arial"/>
                          <w:color w:val="FFFFF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4"/>
                        </w:rPr>
                        <w:t>•</w:t>
                      </w:r>
                      <w:r>
                        <w:rPr>
                          <w:rFonts w:ascii="Arial" w:hAnsi="Arial" w:cs="Arial"/>
                          <w:color w:val="FFFFFF"/>
                          <w:sz w:val="24"/>
                        </w:rPr>
                        <w:tab/>
                        <w:t>R</w:t>
                      </w:r>
                      <w:r w:rsidR="001C143E" w:rsidRPr="000359D1">
                        <w:rPr>
                          <w:rFonts w:ascii="Arial" w:hAnsi="Arial" w:cs="Arial"/>
                          <w:color w:val="FFFFFF"/>
                          <w:sz w:val="24"/>
                        </w:rPr>
                        <w:t>eliability with minimum maintenance</w:t>
                      </w:r>
                      <w:r w:rsidR="001C143E" w:rsidRPr="000359D1">
                        <w:rPr>
                          <w:rFonts w:ascii="Arial" w:hAnsi="Arial" w:cs="Arial"/>
                          <w:color w:val="FFFFFF"/>
                          <w:sz w:val="24"/>
                        </w:rPr>
                        <w:br/>
                        <w:t>and simple calibration.</w:t>
                      </w:r>
                    </w:p>
                    <w:p w:rsidR="001C143E" w:rsidRPr="000359D1" w:rsidRDefault="001C143E" w:rsidP="001C143E">
                      <w:pPr>
                        <w:spacing w:after="80" w:line="288" w:lineRule="auto"/>
                        <w:rPr>
                          <w:rFonts w:ascii="Arial" w:hAnsi="Arial" w:cs="Arial"/>
                          <w:color w:val="FFFFFF"/>
                          <w:sz w:val="24"/>
                        </w:rPr>
                      </w:pPr>
                      <w:r w:rsidRPr="000359D1">
                        <w:rPr>
                          <w:rFonts w:ascii="Arial" w:hAnsi="Arial" w:cs="Arial"/>
                          <w:color w:val="FFFFFF"/>
                          <w:sz w:val="24"/>
                        </w:rPr>
                        <w:br/>
                      </w:r>
                    </w:p>
                    <w:p w:rsidR="001C143E" w:rsidRPr="000359D1" w:rsidRDefault="001C143E" w:rsidP="001C143E">
                      <w:pPr>
                        <w:spacing w:after="80" w:line="288" w:lineRule="auto"/>
                        <w:ind w:left="720" w:hanging="720"/>
                        <w:rPr>
                          <w:rFonts w:ascii="Arial" w:hAnsi="Arial" w:cs="Arial"/>
                          <w:color w:val="FFFFFF"/>
                          <w:sz w:val="24"/>
                        </w:rPr>
                      </w:pPr>
                      <w:r w:rsidRPr="000359D1">
                        <w:rPr>
                          <w:rFonts w:ascii="Arial" w:hAnsi="Arial" w:cs="Arial"/>
                          <w:color w:val="FFFFFF"/>
                          <w:sz w:val="24"/>
                        </w:rPr>
                        <w:t>•</w:t>
                      </w:r>
                      <w:r w:rsidRPr="000359D1">
                        <w:rPr>
                          <w:rFonts w:ascii="Arial" w:hAnsi="Arial" w:cs="Arial"/>
                          <w:color w:val="FFFFFF"/>
                          <w:sz w:val="24"/>
                        </w:rPr>
                        <w:tab/>
                        <w:t>Field configurable on all parameters and password protected.</w:t>
                      </w:r>
                      <w:r w:rsidRPr="000359D1">
                        <w:rPr>
                          <w:rFonts w:ascii="Arial" w:hAnsi="Arial" w:cs="Arial"/>
                          <w:color w:val="FFFFFF"/>
                          <w:sz w:val="24"/>
                        </w:rPr>
                        <w:br/>
                        <w:t xml:space="preserve"> </w:t>
                      </w:r>
                      <w:r w:rsidRPr="000359D1">
                        <w:rPr>
                          <w:rFonts w:ascii="Arial" w:hAnsi="Arial" w:cs="Arial"/>
                          <w:color w:val="FFFFFF"/>
                          <w:sz w:val="24"/>
                        </w:rPr>
                        <w:br/>
                      </w:r>
                    </w:p>
                    <w:p w:rsidR="001C143E" w:rsidRPr="000359D1" w:rsidRDefault="001C143E" w:rsidP="001C143E">
                      <w:pPr>
                        <w:spacing w:after="80" w:line="288" w:lineRule="auto"/>
                        <w:ind w:left="720" w:hanging="720"/>
                        <w:rPr>
                          <w:rFonts w:ascii="Arial" w:hAnsi="Arial" w:cs="Arial"/>
                          <w:color w:val="FFFFFF"/>
                          <w:sz w:val="24"/>
                        </w:rPr>
                      </w:pPr>
                      <w:r w:rsidRPr="000359D1">
                        <w:rPr>
                          <w:rFonts w:ascii="Arial" w:hAnsi="Arial" w:cs="Arial"/>
                          <w:color w:val="FFFFFF"/>
                          <w:sz w:val="24"/>
                        </w:rPr>
                        <w:t>•</w:t>
                      </w:r>
                      <w:r w:rsidRPr="000359D1">
                        <w:rPr>
                          <w:rFonts w:ascii="Arial" w:hAnsi="Arial" w:cs="Arial"/>
                          <w:color w:val="FFFFFF"/>
                          <w:sz w:val="24"/>
                        </w:rPr>
                        <w:tab/>
                        <w:t>Monitors a wide range of gases with both 4-20 mA and 3 wire catalytic sensors.</w:t>
                      </w:r>
                    </w:p>
                    <w:p w:rsidR="001C143E" w:rsidRPr="000359D1" w:rsidRDefault="001C143E" w:rsidP="001C143E">
                      <w:pPr>
                        <w:spacing w:after="80" w:line="288" w:lineRule="auto"/>
                        <w:rPr>
                          <w:rFonts w:ascii="Arial" w:hAnsi="Arial" w:cs="Arial"/>
                          <w:color w:val="FFFFFF"/>
                          <w:sz w:val="24"/>
                        </w:rPr>
                      </w:pPr>
                      <w:r w:rsidRPr="000359D1">
                        <w:rPr>
                          <w:rFonts w:ascii="Arial" w:hAnsi="Arial" w:cs="Arial"/>
                          <w:color w:val="FFFFFF"/>
                          <w:sz w:val="24"/>
                        </w:rPr>
                        <w:br/>
                      </w:r>
                    </w:p>
                    <w:p w:rsidR="001C143E" w:rsidRPr="000359D1" w:rsidRDefault="001C143E" w:rsidP="001C143E">
                      <w:pPr>
                        <w:ind w:left="720" w:hanging="720"/>
                        <w:rPr>
                          <w:sz w:val="24"/>
                        </w:rPr>
                      </w:pPr>
                      <w:r w:rsidRPr="000359D1">
                        <w:rPr>
                          <w:rFonts w:ascii="Arial" w:hAnsi="Arial" w:cs="Arial"/>
                          <w:color w:val="FFFFFF"/>
                          <w:sz w:val="24"/>
                        </w:rPr>
                        <w:t>•</w:t>
                      </w:r>
                      <w:r w:rsidRPr="000359D1">
                        <w:rPr>
                          <w:rFonts w:ascii="Arial" w:hAnsi="Arial" w:cs="Arial"/>
                          <w:color w:val="FFFFFF"/>
                          <w:sz w:val="24"/>
                        </w:rPr>
                        <w:tab/>
                        <w:t>24v DC, and volt free</w:t>
                      </w:r>
                      <w:r w:rsidRPr="000359D1">
                        <w:rPr>
                          <w:rFonts w:ascii="Arial" w:hAnsi="Arial" w:cs="Arial"/>
                          <w:color w:val="FFFFFF"/>
                          <w:sz w:val="24"/>
                        </w:rPr>
                        <w:br/>
                        <w:t>alarm relays, with 4-20 mA and MODBUS outputs for remote indication and alarm generation.</w:t>
                      </w:r>
                    </w:p>
                  </w:txbxContent>
                </v:textbox>
              </v:shape>
            </w:pict>
          </mc:Fallback>
        </mc:AlternateContent>
      </w:r>
    </w:p>
    <w:p w:rsidR="00B14DED" w:rsidRDefault="00B14DED"/>
    <w:p w:rsidR="00A01209" w:rsidRDefault="00CB2C70">
      <w:r>
        <w:rPr>
          <w:noProof/>
          <w:lang w:eastAsia="en-GB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96.65pt;margin-top:-15.65pt;width:234.1pt;height:233.85pt;z-index:251678720" fillcolor="#bbe0e3">
            <v:imagedata r:id="rId9" o:title=""/>
          </v:shape>
          <o:OLEObject Type="Embed" ProgID="Photoshop.Image.6" ShapeID="_x0000_s1028" DrawAspect="Content" ObjectID="_1496563049" r:id="rId10">
            <o:FieldCodes>\s</o:FieldCodes>
          </o:OLEObject>
        </w:object>
      </w:r>
    </w:p>
    <w:p w:rsidR="00A01209" w:rsidRDefault="00A01209"/>
    <w:p w:rsidR="00A01209" w:rsidRDefault="00A01209"/>
    <w:p w:rsidR="00A01209" w:rsidRDefault="00A01209"/>
    <w:p w:rsidR="00A01209" w:rsidRDefault="00A01209"/>
    <w:p w:rsidR="00A01209" w:rsidRDefault="00A01209"/>
    <w:p w:rsidR="00A01209" w:rsidRDefault="00A01209"/>
    <w:p w:rsidR="00A01209" w:rsidRDefault="00A01209"/>
    <w:p w:rsidR="00A01209" w:rsidRDefault="00A01209"/>
    <w:p w:rsidR="00A01209" w:rsidRDefault="00A01209"/>
    <w:p w:rsidR="00A01209" w:rsidRDefault="00A01209"/>
    <w:p w:rsidR="00A01209" w:rsidRDefault="00A01209"/>
    <w:p w:rsidR="00A01209" w:rsidRDefault="00A01209"/>
    <w:p w:rsidR="00A01209" w:rsidRDefault="00A01209"/>
    <w:p w:rsidR="00A01209" w:rsidRDefault="00A01209"/>
    <w:p w:rsidR="00A01209" w:rsidRDefault="00A01209"/>
    <w:p w:rsidR="00A01209" w:rsidRDefault="00A01209"/>
    <w:p w:rsidR="00A01209" w:rsidRDefault="00A01209"/>
    <w:p w:rsidR="00A01209" w:rsidRDefault="0091334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2963763F" wp14:editId="67BC0C2D">
                <wp:simplePos x="0" y="0"/>
                <wp:positionH relativeFrom="column">
                  <wp:posOffset>2009775</wp:posOffset>
                </wp:positionH>
                <wp:positionV relativeFrom="paragraph">
                  <wp:posOffset>171450</wp:posOffset>
                </wp:positionV>
                <wp:extent cx="4343400" cy="32670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326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3343" w:rsidRPr="00525236" w:rsidRDefault="00913343" w:rsidP="00913343">
                            <w:pPr>
                              <w:jc w:val="both"/>
                              <w:rPr>
                                <w:rFonts w:ascii="Arial" w:hAnsi="Arial" w:cs="Arial"/>
                                <w:color w:val="808080"/>
                              </w:rPr>
                            </w:pPr>
                            <w:r w:rsidRPr="00525236">
                              <w:rPr>
                                <w:rFonts w:ascii="Arial" w:hAnsi="Arial" w:cs="Arial"/>
                                <w:color w:val="808080"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</w:rPr>
                              <w:t xml:space="preserve">standard </w:t>
                            </w:r>
                            <w:r w:rsidRPr="00167D4E">
                              <w:rPr>
                                <w:rFonts w:ascii="Arial" w:hAnsi="Arial" w:cs="Arial"/>
                                <w:b/>
                                <w:color w:val="808080"/>
                              </w:rPr>
                              <w:t>TQ8000</w:t>
                            </w:r>
                            <w:r w:rsidRPr="00525236">
                              <w:rPr>
                                <w:rFonts w:ascii="Arial" w:hAnsi="Arial" w:cs="Arial"/>
                                <w:color w:val="808080"/>
                              </w:rPr>
                              <w:t xml:space="preserve"> is an 8 channel stand-alone control unit, which can be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</w:rPr>
                              <w:t xml:space="preserve">expanded up to 48 channels for larger installations. Capable of </w:t>
                            </w:r>
                            <w:r w:rsidRPr="00525236">
                              <w:rPr>
                                <w:rFonts w:ascii="Arial" w:hAnsi="Arial" w:cs="Arial"/>
                                <w:color w:val="808080"/>
                              </w:rPr>
                              <w:t>monitor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</w:rPr>
                              <w:t xml:space="preserve">ing </w:t>
                            </w:r>
                            <w:r w:rsidRPr="00525236">
                              <w:rPr>
                                <w:rFonts w:ascii="Arial" w:hAnsi="Arial" w:cs="Arial"/>
                                <w:color w:val="808080"/>
                              </w:rPr>
                              <w:t>inputs from a wide variety of Gas Detectors and m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</w:rPr>
                              <w:t xml:space="preserve">any other 4-20mA output devices, such as temperature and pressure. </w:t>
                            </w:r>
                          </w:p>
                          <w:p w:rsidR="00913343" w:rsidRPr="00525236" w:rsidRDefault="00913343" w:rsidP="00913343">
                            <w:pPr>
                              <w:jc w:val="both"/>
                              <w:rPr>
                                <w:rFonts w:ascii="Arial" w:hAnsi="Arial" w:cs="Arial"/>
                                <w:color w:val="808080"/>
                              </w:rPr>
                            </w:pPr>
                            <w:r w:rsidRPr="00525236">
                              <w:rPr>
                                <w:rFonts w:ascii="Arial" w:hAnsi="Arial" w:cs="Arial"/>
                                <w:color w:val="808080"/>
                              </w:rPr>
                              <w:tab/>
                            </w:r>
                          </w:p>
                          <w:p w:rsidR="00913343" w:rsidRDefault="00913343" w:rsidP="00913343">
                            <w:pPr>
                              <w:jc w:val="both"/>
                              <w:rPr>
                                <w:rFonts w:ascii="Arial" w:hAnsi="Arial" w:cs="Arial"/>
                                <w:color w:val="808080"/>
                              </w:rPr>
                            </w:pPr>
                            <w:r w:rsidRPr="00525236">
                              <w:rPr>
                                <w:rFonts w:ascii="Arial" w:hAnsi="Arial" w:cs="Arial"/>
                                <w:color w:val="808080"/>
                              </w:rPr>
                              <w:t xml:space="preserve">The </w:t>
                            </w:r>
                            <w:r w:rsidRPr="00167D4E">
                              <w:rPr>
                                <w:rFonts w:ascii="Arial" w:hAnsi="Arial" w:cs="Arial"/>
                                <w:b/>
                                <w:color w:val="808080"/>
                              </w:rPr>
                              <w:t>TQ8000</w:t>
                            </w:r>
                            <w:r w:rsidRPr="00525236">
                              <w:rPr>
                                <w:rFonts w:ascii="Arial" w:hAnsi="Arial" w:cs="Arial"/>
                                <w:color w:val="808080"/>
                              </w:rPr>
                              <w:t xml:space="preserve"> provides 15 configurable relays which can be utilised as ‘volt free’ or 24V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</w:rPr>
                              <w:t>DC</w:t>
                            </w:r>
                            <w:r w:rsidRPr="00525236">
                              <w:rPr>
                                <w:rFonts w:ascii="Arial" w:hAnsi="Arial" w:cs="Arial"/>
                                <w:color w:val="808080"/>
                              </w:rPr>
                              <w:t>, to operate remote devices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</w:rPr>
                              <w:t>.</w:t>
                            </w:r>
                            <w:r w:rsidRPr="00525236">
                              <w:rPr>
                                <w:rFonts w:ascii="Arial" w:hAnsi="Arial" w:cs="Arial"/>
                                <w:color w:val="8080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</w:rPr>
                              <w:t xml:space="preserve"> Also included are </w:t>
                            </w:r>
                            <w:r w:rsidRPr="00525236">
                              <w:rPr>
                                <w:rFonts w:ascii="Arial" w:hAnsi="Arial" w:cs="Arial"/>
                                <w:color w:val="808080"/>
                              </w:rPr>
                              <w:t>individual 4-20mA outputs for interfacing to programmable logic controllers, PC’s and building management systems.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</w:rPr>
                              <w:t xml:space="preserve"> Expansion relay cards can also be fitted to provide individual channel alarm contacts on larger systems. </w:t>
                            </w:r>
                          </w:p>
                          <w:p w:rsidR="00913343" w:rsidRDefault="00913343" w:rsidP="00913343">
                            <w:pPr>
                              <w:jc w:val="both"/>
                              <w:rPr>
                                <w:rFonts w:ascii="Arial" w:hAnsi="Arial" w:cs="Arial"/>
                                <w:color w:val="808080"/>
                              </w:rPr>
                            </w:pPr>
                          </w:p>
                          <w:p w:rsidR="00913343" w:rsidRPr="00525236" w:rsidRDefault="00913343" w:rsidP="00913343">
                            <w:pPr>
                              <w:jc w:val="both"/>
                              <w:rPr>
                                <w:rFonts w:ascii="Arial" w:hAnsi="Arial" w:cs="Arial"/>
                                <w:color w:val="8080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</w:rPr>
                              <w:t xml:space="preserve">In addition to the alarm relay contacts the </w:t>
                            </w:r>
                            <w:r w:rsidRPr="00F215F1">
                              <w:rPr>
                                <w:rFonts w:ascii="Arial" w:hAnsi="Arial" w:cs="Arial"/>
                                <w:b/>
                                <w:color w:val="808080"/>
                              </w:rPr>
                              <w:t>TQ8000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</w:rPr>
                              <w:t xml:space="preserve"> system can also provide MODBUS outputs for integration into 3</w:t>
                            </w:r>
                            <w:r w:rsidRPr="00DA7192">
                              <w:rPr>
                                <w:rFonts w:ascii="Arial" w:hAnsi="Arial" w:cs="Arial"/>
                                <w:color w:val="808080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</w:rPr>
                              <w:t xml:space="preserve"> party remote monitoring systems or remote displays.</w:t>
                            </w:r>
                          </w:p>
                          <w:p w:rsidR="00913343" w:rsidRDefault="009133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3763F" id="Text Box 3" o:spid="_x0000_s1028" type="#_x0000_t202" style="position:absolute;margin-left:158.25pt;margin-top:13.5pt;width:342pt;height:257.2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" filled="f" stroked="f" strokeweight=".5pt">
                <v:textbox>
                  <w:txbxContent>
                    <w:p w:rsidR="00913343" w:rsidRPr="00525236" w:rsidRDefault="00913343" w:rsidP="00913343">
                      <w:pPr>
                        <w:jc w:val="both"/>
                        <w:rPr>
                          <w:rFonts w:ascii="Arial" w:hAnsi="Arial" w:cs="Arial"/>
                          <w:color w:val="808080"/>
                        </w:rPr>
                      </w:pPr>
                      <w:r w:rsidRPr="00525236">
                        <w:rPr>
                          <w:rFonts w:ascii="Arial" w:hAnsi="Arial" w:cs="Arial"/>
                          <w:color w:val="808080"/>
                        </w:rPr>
                        <w:t xml:space="preserve">The </w:t>
                      </w:r>
                      <w:r>
                        <w:rPr>
                          <w:rFonts w:ascii="Arial" w:hAnsi="Arial" w:cs="Arial"/>
                          <w:color w:val="808080"/>
                        </w:rPr>
                        <w:t xml:space="preserve">standard </w:t>
                      </w:r>
                      <w:r w:rsidRPr="00167D4E">
                        <w:rPr>
                          <w:rFonts w:ascii="Arial" w:hAnsi="Arial" w:cs="Arial"/>
                          <w:b/>
                          <w:color w:val="808080"/>
                        </w:rPr>
                        <w:t>TQ8000</w:t>
                      </w:r>
                      <w:r w:rsidRPr="00525236">
                        <w:rPr>
                          <w:rFonts w:ascii="Arial" w:hAnsi="Arial" w:cs="Arial"/>
                          <w:color w:val="808080"/>
                        </w:rPr>
                        <w:t xml:space="preserve"> is an 8 channel stand-alone control unit, which can be </w:t>
                      </w:r>
                      <w:r>
                        <w:rPr>
                          <w:rFonts w:ascii="Arial" w:hAnsi="Arial" w:cs="Arial"/>
                          <w:color w:val="808080"/>
                        </w:rPr>
                        <w:t xml:space="preserve">expanded up to 48 channels for larger installations. Capable of </w:t>
                      </w:r>
                      <w:r w:rsidRPr="00525236">
                        <w:rPr>
                          <w:rFonts w:ascii="Arial" w:hAnsi="Arial" w:cs="Arial"/>
                          <w:color w:val="808080"/>
                        </w:rPr>
                        <w:t>monitor</w:t>
                      </w:r>
                      <w:r>
                        <w:rPr>
                          <w:rFonts w:ascii="Arial" w:hAnsi="Arial" w:cs="Arial"/>
                          <w:color w:val="808080"/>
                        </w:rPr>
                        <w:t xml:space="preserve">ing </w:t>
                      </w:r>
                      <w:r w:rsidRPr="00525236">
                        <w:rPr>
                          <w:rFonts w:ascii="Arial" w:hAnsi="Arial" w:cs="Arial"/>
                          <w:color w:val="808080"/>
                        </w:rPr>
                        <w:t>inputs from a wide variety of Gas Detectors and m</w:t>
                      </w:r>
                      <w:r>
                        <w:rPr>
                          <w:rFonts w:ascii="Arial" w:hAnsi="Arial" w:cs="Arial"/>
                          <w:color w:val="808080"/>
                        </w:rPr>
                        <w:t xml:space="preserve">any other 4-20mA output devices, such as temperature and pressure. </w:t>
                      </w:r>
                    </w:p>
                    <w:p w:rsidR="00913343" w:rsidRPr="00525236" w:rsidRDefault="00913343" w:rsidP="00913343">
                      <w:pPr>
                        <w:jc w:val="both"/>
                        <w:rPr>
                          <w:rFonts w:ascii="Arial" w:hAnsi="Arial" w:cs="Arial"/>
                          <w:color w:val="808080"/>
                        </w:rPr>
                      </w:pPr>
                      <w:r w:rsidRPr="00525236">
                        <w:rPr>
                          <w:rFonts w:ascii="Arial" w:hAnsi="Arial" w:cs="Arial"/>
                          <w:color w:val="808080"/>
                        </w:rPr>
                        <w:tab/>
                      </w:r>
                    </w:p>
                    <w:p w:rsidR="00913343" w:rsidRDefault="00913343" w:rsidP="00913343">
                      <w:pPr>
                        <w:jc w:val="both"/>
                        <w:rPr>
                          <w:rFonts w:ascii="Arial" w:hAnsi="Arial" w:cs="Arial"/>
                          <w:color w:val="808080"/>
                        </w:rPr>
                      </w:pPr>
                      <w:r w:rsidRPr="00525236">
                        <w:rPr>
                          <w:rFonts w:ascii="Arial" w:hAnsi="Arial" w:cs="Arial"/>
                          <w:color w:val="808080"/>
                        </w:rPr>
                        <w:t xml:space="preserve">The </w:t>
                      </w:r>
                      <w:r w:rsidRPr="00167D4E">
                        <w:rPr>
                          <w:rFonts w:ascii="Arial" w:hAnsi="Arial" w:cs="Arial"/>
                          <w:b/>
                          <w:color w:val="808080"/>
                        </w:rPr>
                        <w:t>TQ8000</w:t>
                      </w:r>
                      <w:r w:rsidRPr="00525236">
                        <w:rPr>
                          <w:rFonts w:ascii="Arial" w:hAnsi="Arial" w:cs="Arial"/>
                          <w:color w:val="808080"/>
                        </w:rPr>
                        <w:t xml:space="preserve"> provides 15 configurable relays which can be utilised as ‘volt free’ or 24V </w:t>
                      </w:r>
                      <w:r>
                        <w:rPr>
                          <w:rFonts w:ascii="Arial" w:hAnsi="Arial" w:cs="Arial"/>
                          <w:color w:val="808080"/>
                        </w:rPr>
                        <w:t>DC</w:t>
                      </w:r>
                      <w:r w:rsidRPr="00525236">
                        <w:rPr>
                          <w:rFonts w:ascii="Arial" w:hAnsi="Arial" w:cs="Arial"/>
                          <w:color w:val="808080"/>
                        </w:rPr>
                        <w:t>, to operate remote devices</w:t>
                      </w:r>
                      <w:r>
                        <w:rPr>
                          <w:rFonts w:ascii="Arial" w:hAnsi="Arial" w:cs="Arial"/>
                          <w:color w:val="808080"/>
                        </w:rPr>
                        <w:t>.</w:t>
                      </w:r>
                      <w:r w:rsidRPr="00525236">
                        <w:rPr>
                          <w:rFonts w:ascii="Arial" w:hAnsi="Arial" w:cs="Arial"/>
                          <w:color w:val="80808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808080"/>
                        </w:rPr>
                        <w:t xml:space="preserve"> Also included are </w:t>
                      </w:r>
                      <w:r w:rsidRPr="00525236">
                        <w:rPr>
                          <w:rFonts w:ascii="Arial" w:hAnsi="Arial" w:cs="Arial"/>
                          <w:color w:val="808080"/>
                        </w:rPr>
                        <w:t>individual 4-20mA outputs for interfacing to programmable logic controllers, PC’s and building management systems.</w:t>
                      </w:r>
                      <w:r>
                        <w:rPr>
                          <w:rFonts w:ascii="Arial" w:hAnsi="Arial" w:cs="Arial"/>
                          <w:color w:val="808080"/>
                        </w:rPr>
                        <w:t xml:space="preserve"> Expansion relay cards can also be fitted to provide individual channel alarm contacts on larger systems. </w:t>
                      </w:r>
                    </w:p>
                    <w:p w:rsidR="00913343" w:rsidRDefault="00913343" w:rsidP="00913343">
                      <w:pPr>
                        <w:jc w:val="both"/>
                        <w:rPr>
                          <w:rFonts w:ascii="Arial" w:hAnsi="Arial" w:cs="Arial"/>
                          <w:color w:val="808080"/>
                        </w:rPr>
                      </w:pPr>
                    </w:p>
                    <w:p w:rsidR="00913343" w:rsidRPr="00525236" w:rsidRDefault="00913343" w:rsidP="00913343">
                      <w:pPr>
                        <w:jc w:val="both"/>
                        <w:rPr>
                          <w:rFonts w:ascii="Arial" w:hAnsi="Arial" w:cs="Arial"/>
                          <w:color w:val="808080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</w:rPr>
                        <w:t xml:space="preserve">In addition to the alarm relay contacts the </w:t>
                      </w:r>
                      <w:r w:rsidRPr="00F215F1">
                        <w:rPr>
                          <w:rFonts w:ascii="Arial" w:hAnsi="Arial" w:cs="Arial"/>
                          <w:b/>
                          <w:color w:val="808080"/>
                        </w:rPr>
                        <w:t>TQ8000</w:t>
                      </w:r>
                      <w:r>
                        <w:rPr>
                          <w:rFonts w:ascii="Arial" w:hAnsi="Arial" w:cs="Arial"/>
                          <w:color w:val="808080"/>
                        </w:rPr>
                        <w:t xml:space="preserve"> system can also provide MODBUS outputs for integration into 3</w:t>
                      </w:r>
                      <w:r w:rsidRPr="00DA7192">
                        <w:rPr>
                          <w:rFonts w:ascii="Arial" w:hAnsi="Arial" w:cs="Arial"/>
                          <w:color w:val="808080"/>
                          <w:vertAlign w:val="superscript"/>
                        </w:rPr>
                        <w:t>rd</w:t>
                      </w:r>
                      <w:r>
                        <w:rPr>
                          <w:rFonts w:ascii="Arial" w:hAnsi="Arial" w:cs="Arial"/>
                          <w:color w:val="808080"/>
                        </w:rPr>
                        <w:t xml:space="preserve"> party remote monitoring systems or remote displays.</w:t>
                      </w:r>
                    </w:p>
                    <w:p w:rsidR="00913343" w:rsidRDefault="00913343"/>
                  </w:txbxContent>
                </v:textbox>
              </v:shape>
            </w:pict>
          </mc:Fallback>
        </mc:AlternateContent>
      </w:r>
    </w:p>
    <w:p w:rsidR="00A01209" w:rsidRDefault="00A01209"/>
    <w:p w:rsidR="00A01209" w:rsidRDefault="00A01209"/>
    <w:p w:rsidR="00A01209" w:rsidRDefault="00A01209"/>
    <w:p w:rsidR="00A01209" w:rsidRDefault="00EB1010">
      <w:r>
        <w:rPr>
          <w:rFonts w:eastAsia="Cambria"/>
          <w:noProof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14F695A9" wp14:editId="52D83249">
                <wp:simplePos x="0" y="0"/>
                <wp:positionH relativeFrom="column">
                  <wp:posOffset>1971675</wp:posOffset>
                </wp:positionH>
                <wp:positionV relativeFrom="paragraph">
                  <wp:posOffset>2726690</wp:posOffset>
                </wp:positionV>
                <wp:extent cx="4410075" cy="635000"/>
                <wp:effectExtent l="0" t="0" r="9525" b="0"/>
                <wp:wrapNone/>
                <wp:docPr id="1765" name="Group 1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0075" cy="635000"/>
                          <a:chOff x="0" y="0"/>
                          <a:chExt cx="4410075" cy="635000"/>
                        </a:xfrm>
                      </wpg:grpSpPr>
                      <pic:pic xmlns:pic="http://schemas.openxmlformats.org/drawingml/2006/picture">
                        <pic:nvPicPr>
                          <pic:cNvPr id="1760" name="Picture 1760" descr="TQ_New_master logo_smaller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7075" y="0"/>
                            <a:ext cx="11430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625"/>
                            <a:ext cx="2552065" cy="587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1010" w:rsidRPr="00766BBB" w:rsidRDefault="00EB1010" w:rsidP="00EB101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rbel" w:hAnsi="Corbel" w:cs="Corbel"/>
                                  <w:b/>
                                  <w:color w:val="808080"/>
                                  <w:sz w:val="16"/>
                                </w:rPr>
                              </w:pPr>
                              <w:r w:rsidRPr="00766BBB">
                                <w:rPr>
                                  <w:rFonts w:ascii="Corbel" w:hAnsi="Corbel" w:cs="Corbel"/>
                                  <w:b/>
                                  <w:color w:val="808080"/>
                                  <w:sz w:val="16"/>
                                </w:rPr>
                                <w:t>TQ Environmental Limited</w:t>
                              </w:r>
                            </w:p>
                            <w:p w:rsidR="00EB1010" w:rsidRPr="00766BBB" w:rsidRDefault="00EB1010" w:rsidP="00EB101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rbel" w:hAnsi="Corbel" w:cs="Corbel"/>
                                  <w:b/>
                                  <w:color w:val="808080"/>
                                  <w:sz w:val="16"/>
                                </w:rPr>
                              </w:pPr>
                              <w:r w:rsidRPr="00766BBB">
                                <w:rPr>
                                  <w:rFonts w:ascii="Corbel" w:hAnsi="Corbel" w:cs="Corbel"/>
                                  <w:b/>
                                  <w:color w:val="808080"/>
                                  <w:sz w:val="16"/>
                                </w:rPr>
                                <w:t xml:space="preserve">Flanshaw Way </w:t>
                              </w:r>
                              <w:r w:rsidRPr="00766BBB">
                                <w:rPr>
                                  <w:rFonts w:ascii="Corbel" w:hAnsi="Corbel" w:cs="Corbel"/>
                                  <w:b/>
                                  <w:color w:val="808080"/>
                                  <w:sz w:val="16"/>
                                </w:rPr>
                                <w:sym w:font="Wingdings 2" w:char="F096"/>
                              </w:r>
                              <w:r w:rsidRPr="00766BBB">
                                <w:rPr>
                                  <w:rFonts w:ascii="Corbel" w:hAnsi="Corbel" w:cs="Corbel"/>
                                  <w:b/>
                                  <w:color w:val="808080"/>
                                  <w:sz w:val="16"/>
                                </w:rPr>
                                <w:t xml:space="preserve"> Wakefield </w:t>
                              </w:r>
                              <w:r w:rsidRPr="00766BBB">
                                <w:rPr>
                                  <w:rFonts w:ascii="Corbel" w:hAnsi="Corbel" w:cs="Corbel"/>
                                  <w:b/>
                                  <w:color w:val="808080"/>
                                  <w:sz w:val="16"/>
                                </w:rPr>
                                <w:sym w:font="Wingdings 2" w:char="F096"/>
                              </w:r>
                              <w:r w:rsidRPr="00766BBB">
                                <w:rPr>
                                  <w:rFonts w:ascii="Corbel" w:hAnsi="Corbel" w:cs="Corbel"/>
                                  <w:b/>
                                  <w:color w:val="808080"/>
                                  <w:sz w:val="16"/>
                                </w:rPr>
                                <w:t xml:space="preserve"> West Yorkshire </w:t>
                              </w:r>
                              <w:r w:rsidRPr="00766BBB">
                                <w:rPr>
                                  <w:rFonts w:ascii="Corbel" w:hAnsi="Corbel" w:cs="Corbel"/>
                                  <w:b/>
                                  <w:color w:val="808080"/>
                                  <w:sz w:val="16"/>
                                </w:rPr>
                                <w:sym w:font="Wingdings 2" w:char="F096"/>
                              </w:r>
                              <w:r w:rsidRPr="00766BBB">
                                <w:rPr>
                                  <w:rFonts w:ascii="Corbel" w:hAnsi="Corbel" w:cs="Corbel"/>
                                  <w:b/>
                                  <w:color w:val="808080"/>
                                  <w:sz w:val="16"/>
                                </w:rPr>
                                <w:t xml:space="preserve"> WF2 9LP</w:t>
                              </w:r>
                            </w:p>
                            <w:p w:rsidR="00EB1010" w:rsidRPr="00766BBB" w:rsidRDefault="00EB1010" w:rsidP="00EB101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rbel" w:hAnsi="Corbel" w:cs="Corbel"/>
                                  <w:b/>
                                  <w:color w:val="000000"/>
                                  <w:sz w:val="16"/>
                                </w:rPr>
                              </w:pPr>
                              <w:r w:rsidRPr="00766BBB">
                                <w:rPr>
                                  <w:rFonts w:ascii="Corbel" w:hAnsi="Corbel" w:cs="Corbel"/>
                                  <w:b/>
                                  <w:color w:val="416C1D"/>
                                  <w:sz w:val="16"/>
                                </w:rPr>
                                <w:t>Tel:</w:t>
                              </w:r>
                              <w:r w:rsidRPr="00766BBB">
                                <w:rPr>
                                  <w:rFonts w:ascii="Corbel" w:hAnsi="Corbel" w:cs="Corbel"/>
                                  <w:b/>
                                  <w:color w:val="000000"/>
                                  <w:sz w:val="16"/>
                                </w:rPr>
                                <w:t xml:space="preserve">   </w:t>
                              </w:r>
                              <w:r w:rsidRPr="00766BBB">
                                <w:rPr>
                                  <w:rFonts w:ascii="Corbel" w:hAnsi="Corbel" w:cs="Corbel"/>
                                  <w:b/>
                                  <w:color w:val="808080"/>
                                  <w:sz w:val="16"/>
                                </w:rPr>
                                <w:t>+44 (0)1924 380700</w:t>
                              </w:r>
                              <w:r w:rsidRPr="00766BBB">
                                <w:rPr>
                                  <w:rFonts w:ascii="Corbel" w:hAnsi="Corbel" w:cs="Corbel"/>
                                  <w:b/>
                                  <w:color w:val="000000"/>
                                  <w:sz w:val="16"/>
                                </w:rPr>
                                <w:t xml:space="preserve">         </w:t>
                              </w:r>
                              <w:r w:rsidRPr="00766BBB">
                                <w:rPr>
                                  <w:rFonts w:ascii="Corbel" w:hAnsi="Corbel" w:cs="Corbel"/>
                                  <w:b/>
                                  <w:color w:val="416C1D"/>
                                  <w:sz w:val="16"/>
                                </w:rPr>
                                <w:t>Fax:</w:t>
                              </w:r>
                              <w:r w:rsidRPr="00766BBB">
                                <w:rPr>
                                  <w:rFonts w:ascii="Corbel" w:hAnsi="Corbel" w:cs="Corbel"/>
                                  <w:b/>
                                  <w:color w:val="000000"/>
                                  <w:sz w:val="16"/>
                                </w:rPr>
                                <w:t xml:space="preserve"> </w:t>
                              </w:r>
                              <w:r w:rsidRPr="00766BBB">
                                <w:rPr>
                                  <w:rFonts w:ascii="Corbel" w:hAnsi="Corbel" w:cs="Corbel"/>
                                  <w:b/>
                                  <w:color w:val="808080"/>
                                  <w:sz w:val="16"/>
                                </w:rPr>
                                <w:t>+44 (0)1924 361700</w:t>
                              </w:r>
                              <w:r w:rsidRPr="00766BBB">
                                <w:rPr>
                                  <w:rFonts w:ascii="Corbel" w:hAnsi="Corbel" w:cs="Corbel"/>
                                  <w:b/>
                                  <w:color w:val="000000"/>
                                  <w:sz w:val="16"/>
                                </w:rPr>
                                <w:t xml:space="preserve"> </w:t>
                              </w:r>
                            </w:p>
                            <w:p w:rsidR="00EB1010" w:rsidRPr="00766BBB" w:rsidRDefault="00EB1010" w:rsidP="00EB101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rbel" w:hAnsi="Corbel" w:cs="Corbel"/>
                                  <w:b/>
                                  <w:color w:val="808080"/>
                                  <w:sz w:val="16"/>
                                </w:rPr>
                              </w:pPr>
                              <w:r w:rsidRPr="00766BBB">
                                <w:rPr>
                                  <w:rFonts w:ascii="Corbel" w:hAnsi="Corbel" w:cs="Corbel"/>
                                  <w:b/>
                                  <w:color w:val="416C1D"/>
                                  <w:sz w:val="16"/>
                                </w:rPr>
                                <w:t xml:space="preserve">Email: </w:t>
                              </w:r>
                              <w:r w:rsidRPr="00766BBB">
                                <w:rPr>
                                  <w:rFonts w:ascii="Corbel" w:hAnsi="Corbel" w:cs="Corbel"/>
                                  <w:b/>
                                  <w:color w:val="808080"/>
                                  <w:sz w:val="16"/>
                                </w:rPr>
                                <w:t>sales@tqenv.com</w:t>
                              </w:r>
                              <w:r w:rsidRPr="00766BBB">
                                <w:rPr>
                                  <w:rFonts w:ascii="Corbel" w:hAnsi="Corbel" w:cs="Corbel"/>
                                  <w:b/>
                                  <w:color w:val="000000"/>
                                  <w:sz w:val="16"/>
                                </w:rPr>
                                <w:t xml:space="preserve">        </w:t>
                              </w:r>
                              <w:r w:rsidRPr="00766BBB">
                                <w:rPr>
                                  <w:rFonts w:ascii="Corbel" w:hAnsi="Corbel" w:cs="Corbel"/>
                                  <w:b/>
                                  <w:color w:val="416C1D"/>
                                  <w:sz w:val="16"/>
                                </w:rPr>
                                <w:t>Web:</w:t>
                              </w:r>
                              <w:r w:rsidRPr="00766BBB">
                                <w:rPr>
                                  <w:rFonts w:ascii="Corbel" w:hAnsi="Corbel" w:cs="Corbel"/>
                                  <w:b/>
                                  <w:color w:val="000000"/>
                                  <w:sz w:val="16"/>
                                </w:rPr>
                                <w:t xml:space="preserve"> </w:t>
                              </w:r>
                              <w:r w:rsidRPr="00766BBB">
                                <w:rPr>
                                  <w:rFonts w:ascii="Corbel" w:hAnsi="Corbel" w:cs="Corbel"/>
                                  <w:b/>
                                  <w:color w:val="808080"/>
                                  <w:sz w:val="16"/>
                                </w:rPr>
                                <w:t>www.tqenv.com</w:t>
                              </w:r>
                            </w:p>
                          </w:txbxContent>
                        </wps:txbx>
                        <wps:bodyPr rot="0" vert="horz" wrap="none" lIns="91440" tIns="45720" rIns="91440" bIns="4572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F695A9" id="Group 1765" o:spid="_x0000_s1029" style="position:absolute;margin-left:155.25pt;margin-top:214.7pt;width:347.25pt;height:50pt;z-index:-251645952" coordsize="44100,63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IkAAAAAUmdodGxvbmcAAAEA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Cjw/eHBhY2tldCBlbmQ9InciPz7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OQWRvYmUAZEAAAAAB/9sAhAABAQEBAQEBAQEBAQEBAQEBAQEBAQEBAQEBAQEB&#10;AQEBAQEBAQEBAQEBAQEBAgICAgICAgICAgIDAwMDAwMDAwMDAQEBAQEBAQEBAQECAgECAgMDAwMD&#10;AwMDAwMDAwMDAwMDAwMDAwMDAwMDAwMDAwMDAwMDAwMDAwMDAwMDAwMDAwP/wAARCACJAQADAREA&#10;AhEBAxEB/90ABAAg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">
                <v:shape id="Picture 1760" o:spid="_x0000_s1030" type="#_x0000_t75" alt="TQ_New_master logo_smaller" style="position:absolute;left:32670;width:1143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nuzXCAAAA3QAAAA8AAABkcnMvZG93bnJldi54bWxEj82KwkAMx+/CvsOQhb3pVGGrWx1FhBUR&#10;L9Z9gNCJbbGTKZ2pdt/eHARvCfl//LLaDK5Rd+pC7dnAdJKAIi68rbk08Hf5HS9AhYhssfFMBv4p&#10;wGb9MVphZv2Dz3TPY6kkhEOGBqoY20zrUFTkMEx8Syy3q+8cRlm7UtsOHxLuGj1LklQ7rFkaKmxp&#10;V1Fxy3snJdP++8cfD2kfT3zCfbHPw21mzNfnsF2CijTEt/jlPljBn6fCL9/ICHr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57s1wgAAAN0AAAAPAAAAAAAAAAAAAAAAAJ8C&#10;AABkcnMvZG93bnJldi54bWxQSwUGAAAAAAQABAD3AAAAjgMAAAAA&#10;">
                  <v:imagedata r:id="rId12" o:title="TQ_New_master logo_smaller"/>
                  <v:path arrowok="t"/>
                </v:shape>
                <v:shape id="Text Box 25" o:spid="_x0000_s1031" type="#_x0000_t202" style="position:absolute;top:476;width:25520;height:587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fcP8MA&#10;AADbAAAADwAAAGRycy9kb3ducmV2LnhtbESP0WoCMRRE3wv+Q7iCbzVbBWtXoxRFsAiC2g+4Jtfd&#10;pZubbRLd9e8boeDjMDNnmPmys7W4kQ+VYwVvwwwEsXam4kLB92nzOgURIrLB2jEpuFOA5aL3Msfc&#10;uJYPdDvGQiQIhxwVlDE2uZRBl2QxDF1DnLyL8xZjkr6QxmOb4LaWoyybSIsVp4USG1qVpH+OV6tg&#10;Xfnzr3bj7eR996H3h3Bpv/ZSqUG/+5yBiNTFZ/i/vTUKRmN4fEk/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fcP8MAAADbAAAADwAAAAAAAAAAAAAAAACYAgAAZHJzL2Rv&#10;d25yZXYueG1sUEsFBgAAAAAEAAQA9QAAAIgDAAAAAA==&#10;" stroked="f">
                  <v:textbox style="mso-fit-shape-to-text:t">
                    <w:txbxContent>
                      <w:p w:rsidR="00EB1010" w:rsidRPr="00766BBB" w:rsidRDefault="00EB1010" w:rsidP="00EB101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rbel" w:hAnsi="Corbel" w:cs="Corbel"/>
                            <w:b/>
                            <w:color w:val="808080"/>
                            <w:sz w:val="16"/>
                          </w:rPr>
                        </w:pPr>
                        <w:r w:rsidRPr="00766BBB">
                          <w:rPr>
                            <w:rFonts w:ascii="Corbel" w:hAnsi="Corbel" w:cs="Corbel"/>
                            <w:b/>
                            <w:color w:val="808080"/>
                            <w:sz w:val="16"/>
                          </w:rPr>
                          <w:t>TQ Environmental Limited</w:t>
                        </w:r>
                      </w:p>
                      <w:p w:rsidR="00EB1010" w:rsidRPr="00766BBB" w:rsidRDefault="00EB1010" w:rsidP="00EB101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rbel" w:hAnsi="Corbel" w:cs="Corbel"/>
                            <w:b/>
                            <w:color w:val="808080"/>
                            <w:sz w:val="16"/>
                          </w:rPr>
                        </w:pPr>
                        <w:r w:rsidRPr="00766BBB">
                          <w:rPr>
                            <w:rFonts w:ascii="Corbel" w:hAnsi="Corbel" w:cs="Corbel"/>
                            <w:b/>
                            <w:color w:val="808080"/>
                            <w:sz w:val="16"/>
                          </w:rPr>
                          <w:t xml:space="preserve">Flanshaw Way </w:t>
                        </w:r>
                        <w:r w:rsidRPr="00766BBB">
                          <w:rPr>
                            <w:rFonts w:ascii="Corbel" w:hAnsi="Corbel" w:cs="Corbel"/>
                            <w:b/>
                            <w:color w:val="808080"/>
                            <w:sz w:val="16"/>
                          </w:rPr>
                          <w:sym w:font="Wingdings 2" w:char="F096"/>
                        </w:r>
                        <w:r w:rsidRPr="00766BBB">
                          <w:rPr>
                            <w:rFonts w:ascii="Corbel" w:hAnsi="Corbel" w:cs="Corbel"/>
                            <w:b/>
                            <w:color w:val="808080"/>
                            <w:sz w:val="16"/>
                          </w:rPr>
                          <w:t xml:space="preserve"> Wakefield </w:t>
                        </w:r>
                        <w:r w:rsidRPr="00766BBB">
                          <w:rPr>
                            <w:rFonts w:ascii="Corbel" w:hAnsi="Corbel" w:cs="Corbel"/>
                            <w:b/>
                            <w:color w:val="808080"/>
                            <w:sz w:val="16"/>
                          </w:rPr>
                          <w:sym w:font="Wingdings 2" w:char="F096"/>
                        </w:r>
                        <w:r w:rsidRPr="00766BBB">
                          <w:rPr>
                            <w:rFonts w:ascii="Corbel" w:hAnsi="Corbel" w:cs="Corbel"/>
                            <w:b/>
                            <w:color w:val="808080"/>
                            <w:sz w:val="16"/>
                          </w:rPr>
                          <w:t xml:space="preserve"> West Yorkshire </w:t>
                        </w:r>
                        <w:r w:rsidRPr="00766BBB">
                          <w:rPr>
                            <w:rFonts w:ascii="Corbel" w:hAnsi="Corbel" w:cs="Corbel"/>
                            <w:b/>
                            <w:color w:val="808080"/>
                            <w:sz w:val="16"/>
                          </w:rPr>
                          <w:sym w:font="Wingdings 2" w:char="F096"/>
                        </w:r>
                        <w:r w:rsidRPr="00766BBB">
                          <w:rPr>
                            <w:rFonts w:ascii="Corbel" w:hAnsi="Corbel" w:cs="Corbel"/>
                            <w:b/>
                            <w:color w:val="808080"/>
                            <w:sz w:val="16"/>
                          </w:rPr>
                          <w:t xml:space="preserve"> WF2 9LP</w:t>
                        </w:r>
                      </w:p>
                      <w:p w:rsidR="00EB1010" w:rsidRPr="00766BBB" w:rsidRDefault="00EB1010" w:rsidP="00EB101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rbel" w:hAnsi="Corbel" w:cs="Corbel"/>
                            <w:b/>
                            <w:color w:val="000000"/>
                            <w:sz w:val="16"/>
                          </w:rPr>
                        </w:pPr>
                        <w:r w:rsidRPr="00766BBB">
                          <w:rPr>
                            <w:rFonts w:ascii="Corbel" w:hAnsi="Corbel" w:cs="Corbel"/>
                            <w:b/>
                            <w:color w:val="416C1D"/>
                            <w:sz w:val="16"/>
                          </w:rPr>
                          <w:t>Tel:</w:t>
                        </w:r>
                        <w:r w:rsidRPr="00766BBB">
                          <w:rPr>
                            <w:rFonts w:ascii="Corbel" w:hAnsi="Corbel" w:cs="Corbel"/>
                            <w:b/>
                            <w:color w:val="000000"/>
                            <w:sz w:val="16"/>
                          </w:rPr>
                          <w:t xml:space="preserve">   </w:t>
                        </w:r>
                        <w:r w:rsidRPr="00766BBB">
                          <w:rPr>
                            <w:rFonts w:ascii="Corbel" w:hAnsi="Corbel" w:cs="Corbel"/>
                            <w:b/>
                            <w:color w:val="808080"/>
                            <w:sz w:val="16"/>
                          </w:rPr>
                          <w:t>+44 (0)1924 380700</w:t>
                        </w:r>
                        <w:r w:rsidRPr="00766BBB">
                          <w:rPr>
                            <w:rFonts w:ascii="Corbel" w:hAnsi="Corbel" w:cs="Corbel"/>
                            <w:b/>
                            <w:color w:val="000000"/>
                            <w:sz w:val="16"/>
                          </w:rPr>
                          <w:t xml:space="preserve">         </w:t>
                        </w:r>
                        <w:r w:rsidRPr="00766BBB">
                          <w:rPr>
                            <w:rFonts w:ascii="Corbel" w:hAnsi="Corbel" w:cs="Corbel"/>
                            <w:b/>
                            <w:color w:val="416C1D"/>
                            <w:sz w:val="16"/>
                          </w:rPr>
                          <w:t>Fax:</w:t>
                        </w:r>
                        <w:r w:rsidRPr="00766BBB">
                          <w:rPr>
                            <w:rFonts w:ascii="Corbel" w:hAnsi="Corbel" w:cs="Corbel"/>
                            <w:b/>
                            <w:color w:val="000000"/>
                            <w:sz w:val="16"/>
                          </w:rPr>
                          <w:t xml:space="preserve"> </w:t>
                        </w:r>
                        <w:r w:rsidRPr="00766BBB">
                          <w:rPr>
                            <w:rFonts w:ascii="Corbel" w:hAnsi="Corbel" w:cs="Corbel"/>
                            <w:b/>
                            <w:color w:val="808080"/>
                            <w:sz w:val="16"/>
                          </w:rPr>
                          <w:t>+44 (0)1924 361700</w:t>
                        </w:r>
                        <w:r w:rsidRPr="00766BBB">
                          <w:rPr>
                            <w:rFonts w:ascii="Corbel" w:hAnsi="Corbel" w:cs="Corbel"/>
                            <w:b/>
                            <w:color w:val="000000"/>
                            <w:sz w:val="16"/>
                          </w:rPr>
                          <w:t xml:space="preserve"> </w:t>
                        </w:r>
                      </w:p>
                      <w:p w:rsidR="00EB1010" w:rsidRPr="00766BBB" w:rsidRDefault="00EB1010" w:rsidP="00EB101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rbel" w:hAnsi="Corbel" w:cs="Corbel"/>
                            <w:b/>
                            <w:color w:val="808080"/>
                            <w:sz w:val="16"/>
                          </w:rPr>
                        </w:pPr>
                        <w:r w:rsidRPr="00766BBB">
                          <w:rPr>
                            <w:rFonts w:ascii="Corbel" w:hAnsi="Corbel" w:cs="Corbel"/>
                            <w:b/>
                            <w:color w:val="416C1D"/>
                            <w:sz w:val="16"/>
                          </w:rPr>
                          <w:t xml:space="preserve">Email: </w:t>
                        </w:r>
                        <w:r w:rsidRPr="00766BBB">
                          <w:rPr>
                            <w:rFonts w:ascii="Corbel" w:hAnsi="Corbel" w:cs="Corbel"/>
                            <w:b/>
                            <w:color w:val="808080"/>
                            <w:sz w:val="16"/>
                          </w:rPr>
                          <w:t>sales@tqenv.com</w:t>
                        </w:r>
                        <w:r w:rsidRPr="00766BBB">
                          <w:rPr>
                            <w:rFonts w:ascii="Corbel" w:hAnsi="Corbel" w:cs="Corbel"/>
                            <w:b/>
                            <w:color w:val="000000"/>
                            <w:sz w:val="16"/>
                          </w:rPr>
                          <w:t xml:space="preserve">        </w:t>
                        </w:r>
                        <w:r w:rsidRPr="00766BBB">
                          <w:rPr>
                            <w:rFonts w:ascii="Corbel" w:hAnsi="Corbel" w:cs="Corbel"/>
                            <w:b/>
                            <w:color w:val="416C1D"/>
                            <w:sz w:val="16"/>
                          </w:rPr>
                          <w:t>Web:</w:t>
                        </w:r>
                        <w:r w:rsidRPr="00766BBB">
                          <w:rPr>
                            <w:rFonts w:ascii="Corbel" w:hAnsi="Corbel" w:cs="Corbel"/>
                            <w:b/>
                            <w:color w:val="000000"/>
                            <w:sz w:val="16"/>
                          </w:rPr>
                          <w:t xml:space="preserve"> </w:t>
                        </w:r>
                        <w:r w:rsidRPr="00766BBB">
                          <w:rPr>
                            <w:rFonts w:ascii="Corbel" w:hAnsi="Corbel" w:cs="Corbel"/>
                            <w:b/>
                            <w:color w:val="808080"/>
                            <w:sz w:val="16"/>
                          </w:rPr>
                          <w:t>www.tqenv.com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01209" w:rsidRDefault="005B66A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margin">
                  <wp:posOffset>2028825</wp:posOffset>
                </wp:positionH>
                <wp:positionV relativeFrom="paragraph">
                  <wp:posOffset>-1735455</wp:posOffset>
                </wp:positionV>
                <wp:extent cx="4410075" cy="47625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476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6521" w:type="dxa"/>
                              <w:tblInd w:w="80" w:type="dxa"/>
                              <w:tblBorders>
                                <w:top w:val="single" w:sz="8" w:space="0" w:color="AEAAAA" w:themeColor="background2" w:themeShade="BF"/>
                                <w:left w:val="single" w:sz="8" w:space="0" w:color="AEAAAA" w:themeColor="background2" w:themeShade="BF"/>
                                <w:bottom w:val="single" w:sz="8" w:space="0" w:color="AEAAAA" w:themeColor="background2" w:themeShade="BF"/>
                                <w:right w:val="single" w:sz="8" w:space="0" w:color="AEAAAA" w:themeColor="background2" w:themeShade="BF"/>
                                <w:insideH w:val="single" w:sz="8" w:space="0" w:color="AEAAAA" w:themeColor="background2" w:themeShade="BF"/>
                                <w:insideV w:val="single" w:sz="8" w:space="0" w:color="AEAAAA" w:themeColor="background2" w:themeShade="B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753"/>
                              <w:gridCol w:w="232"/>
                              <w:gridCol w:w="1469"/>
                              <w:gridCol w:w="3055"/>
                              <w:gridCol w:w="12"/>
                            </w:tblGrid>
                            <w:tr w:rsidR="005B66A5" w:rsidRPr="00D012B0" w:rsidTr="00816C66">
                              <w:trPr>
                                <w:trHeight w:hRule="exact" w:val="446"/>
                              </w:trPr>
                              <w:tc>
                                <w:tcPr>
                                  <w:tcW w:w="6521" w:type="dxa"/>
                                  <w:gridSpan w:val="5"/>
                                  <w:shd w:val="solid" w:color="868687" w:fill="auto"/>
                                  <w:tcMar>
                                    <w:top w:w="0" w:type="dxa"/>
                                    <w:left w:w="8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5B66A5" w:rsidRPr="00D012B0" w:rsidRDefault="005B66A5" w:rsidP="005B66A5">
                                  <w:pPr>
                                    <w:widowControl w:val="0"/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textAlignment w:val="center"/>
                                    <w:rPr>
                                      <w:rFonts w:ascii="Arial Bold" w:hAnsi="Arial Bold"/>
                                      <w:color w:val="000000"/>
                                      <w:lang w:val="en-US"/>
                                    </w:rPr>
                                  </w:pPr>
                                  <w:r w:rsidRPr="00D012B0">
                                    <w:rPr>
                                      <w:rFonts w:ascii="Arial Bold" w:hAnsi="Arial Bold" w:cs="Houschka-Medium"/>
                                      <w:color w:val="FFFFFF"/>
                                      <w:lang w:val="en-US"/>
                                    </w:rPr>
                                    <w:t>SPECIFICATION</w:t>
                                  </w:r>
                                </w:p>
                              </w:tc>
                            </w:tr>
                            <w:tr w:rsidR="00816C66" w:rsidRPr="00D012B0" w:rsidTr="00816C66">
                              <w:trPr>
                                <w:gridAfter w:val="1"/>
                                <w:wAfter w:w="12" w:type="dxa"/>
                                <w:trHeight w:val="510"/>
                              </w:trPr>
                              <w:tc>
                                <w:tcPr>
                                  <w:tcW w:w="1753" w:type="dxa"/>
                                  <w:tcMar>
                                    <w:top w:w="0" w:type="dxa"/>
                                    <w:left w:w="8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816C66" w:rsidRPr="00A806D7" w:rsidRDefault="00816C66" w:rsidP="00423063">
                                  <w:pPr>
                                    <w:rPr>
                                      <w:rFonts w:ascii="Arial" w:hAnsi="Arial" w:cs="Houschka-Medium"/>
                                      <w:color w:val="80808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A806D7">
                                    <w:rPr>
                                      <w:rFonts w:ascii="Arial" w:hAnsi="Arial" w:cs="Houschka-Medium"/>
                                      <w:color w:val="808080"/>
                                      <w:sz w:val="18"/>
                                      <w:szCs w:val="18"/>
                                      <w:lang w:val="en-US"/>
                                    </w:rPr>
                                    <w:t>Dimensions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tcMar>
                                    <w:top w:w="0" w:type="dxa"/>
                                    <w:left w:w="8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816C66" w:rsidRPr="00A806D7" w:rsidRDefault="00816C66" w:rsidP="00816C66">
                                  <w:pPr>
                                    <w:pStyle w:val="NoParagraphStyle"/>
                                    <w:suppressAutoHyphens/>
                                    <w:spacing w:line="216" w:lineRule="auto"/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:rsidR="00816C66" w:rsidRDefault="00816C66" w:rsidP="00816C66">
                                  <w:pPr>
                                    <w:pStyle w:val="NoParagraphStyle"/>
                                    <w:suppressAutoHyphens/>
                                    <w:spacing w:line="216" w:lineRule="auto"/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  <w:t xml:space="preserve">  8 Channel</w:t>
                                  </w:r>
                                </w:p>
                                <w:p w:rsidR="00816C66" w:rsidRDefault="00816C66" w:rsidP="00816C66">
                                  <w:pPr>
                                    <w:pStyle w:val="NoParagraphStyle"/>
                                    <w:suppressAutoHyphens/>
                                    <w:spacing w:line="216" w:lineRule="auto"/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  <w:t>16 Channel</w:t>
                                  </w:r>
                                </w:p>
                                <w:p w:rsidR="00816C66" w:rsidRDefault="00816C66" w:rsidP="00816C66">
                                  <w:pPr>
                                    <w:pStyle w:val="NoParagraphStyle"/>
                                    <w:suppressAutoHyphens/>
                                    <w:spacing w:line="216" w:lineRule="auto"/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  <w:t>24 Channel</w:t>
                                  </w:r>
                                </w:p>
                                <w:p w:rsidR="00816C66" w:rsidRPr="00A806D7" w:rsidRDefault="00816C66" w:rsidP="00816C66">
                                  <w:pPr>
                                    <w:pStyle w:val="NoParagraphStyle"/>
                                    <w:suppressAutoHyphens/>
                                    <w:spacing w:line="216" w:lineRule="auto"/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  <w:t>32 Channel</w:t>
                                  </w:r>
                                </w:p>
                              </w:tc>
                              <w:tc>
                                <w:tcPr>
                                  <w:tcW w:w="3055" w:type="dxa"/>
                                </w:tcPr>
                                <w:p w:rsidR="00816C66" w:rsidRPr="00A806D7" w:rsidRDefault="00816C66" w:rsidP="00816C66">
                                  <w:pPr>
                                    <w:pStyle w:val="NoParagraphStyle"/>
                                    <w:suppressAutoHyphens/>
                                    <w:spacing w:line="216" w:lineRule="auto"/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</w:pPr>
                                  <w:r w:rsidRPr="00A806D7"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  <w:t>Height</w:t>
                                  </w:r>
                                  <w:r w:rsidRPr="00A806D7"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  <w:tab/>
                                    <w:t xml:space="preserve">      Width         Depth</w:t>
                                  </w:r>
                                </w:p>
                                <w:p w:rsidR="00816C66" w:rsidRDefault="00816C66" w:rsidP="00816C66">
                                  <w:pPr>
                                    <w:rPr>
                                      <w:rFonts w:ascii="Arial" w:eastAsia="Times New Roman" w:hAnsi="Arial" w:cs="Houschka-Light"/>
                                      <w:color w:val="4F642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A806D7"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  <w:t>34</w:t>
                                  </w:r>
                                  <w:r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  <w:t xml:space="preserve">0 </w:t>
                                  </w:r>
                                  <w:r w:rsidRPr="00A806D7"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  <w:t>mm</w:t>
                                  </w:r>
                                  <w:r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806D7"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  <w:t xml:space="preserve"> x </w:t>
                                  </w:r>
                                  <w:r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806D7"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  <w:t>326</w:t>
                                  </w:r>
                                  <w:r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806D7"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  <w:t>mm</w:t>
                                  </w:r>
                                  <w:r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806D7"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  <w:t xml:space="preserve"> x </w:t>
                                  </w:r>
                                  <w:r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806D7"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  <w:t>160</w:t>
                                  </w:r>
                                  <w:r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806D7"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  <w:t>mm</w:t>
                                  </w:r>
                                </w:p>
                                <w:p w:rsidR="00816C66" w:rsidRDefault="00816C66" w:rsidP="00816C66">
                                  <w:pPr>
                                    <w:pStyle w:val="NoParagraphStyle"/>
                                    <w:suppressAutoHyphens/>
                                    <w:spacing w:line="216" w:lineRule="auto"/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  <w:t>600 mm  x  600 mm  x  210 mm</w:t>
                                  </w:r>
                                </w:p>
                                <w:p w:rsidR="00816C66" w:rsidRDefault="00816C66" w:rsidP="00816C66">
                                  <w:pPr>
                                    <w:pStyle w:val="NoParagraphStyle"/>
                                    <w:suppressAutoHyphens/>
                                    <w:spacing w:line="216" w:lineRule="auto"/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  <w:t>600 mm  x  600 mm  x  210 mm</w:t>
                                  </w:r>
                                </w:p>
                                <w:p w:rsidR="00816C66" w:rsidRPr="00A806D7" w:rsidRDefault="00816C66" w:rsidP="00816C66">
                                  <w:pPr>
                                    <w:pStyle w:val="NoParagraphStyle"/>
                                    <w:suppressAutoHyphens/>
                                    <w:spacing w:line="216" w:lineRule="auto"/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  <w:t>800 mm  x  600 mm  x  210 mm</w:t>
                                  </w:r>
                                </w:p>
                              </w:tc>
                            </w:tr>
                            <w:tr w:rsidR="005B66A5" w:rsidRPr="00D012B0" w:rsidTr="00816C66">
                              <w:trPr>
                                <w:gridAfter w:val="1"/>
                                <w:wAfter w:w="12" w:type="dxa"/>
                                <w:trHeight w:val="323"/>
                              </w:trPr>
                              <w:tc>
                                <w:tcPr>
                                  <w:tcW w:w="1753" w:type="dxa"/>
                                  <w:tcMar>
                                    <w:top w:w="0" w:type="dxa"/>
                                    <w:left w:w="8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5B66A5" w:rsidRPr="00816C66" w:rsidRDefault="005B66A5" w:rsidP="00816C66">
                                  <w:pPr>
                                    <w:pStyle w:val="NoParagraphStyle"/>
                                    <w:suppressAutoHyphens/>
                                    <w:spacing w:line="216" w:lineRule="auto"/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</w:pPr>
                                  <w:r w:rsidRPr="00816C66"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  <w:t>Rating</w:t>
                                  </w:r>
                                </w:p>
                              </w:tc>
                              <w:tc>
                                <w:tcPr>
                                  <w:tcW w:w="4756" w:type="dxa"/>
                                  <w:gridSpan w:val="3"/>
                                  <w:tcMar>
                                    <w:top w:w="0" w:type="dxa"/>
                                    <w:left w:w="8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5B66A5" w:rsidRPr="00A806D7" w:rsidRDefault="005B66A5" w:rsidP="00816C66">
                                  <w:pPr>
                                    <w:pStyle w:val="NoParagraphStyle"/>
                                    <w:suppressAutoHyphens/>
                                    <w:spacing w:line="216" w:lineRule="auto"/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</w:pPr>
                                  <w:r w:rsidRPr="00A806D7"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  <w:t>IP54</w:t>
                                  </w:r>
                                </w:p>
                              </w:tc>
                            </w:tr>
                            <w:tr w:rsidR="005B66A5" w:rsidRPr="00D012B0" w:rsidTr="00816C66">
                              <w:trPr>
                                <w:gridAfter w:val="1"/>
                                <w:wAfter w:w="12" w:type="dxa"/>
                                <w:trHeight w:val="510"/>
                              </w:trPr>
                              <w:tc>
                                <w:tcPr>
                                  <w:tcW w:w="1753" w:type="dxa"/>
                                  <w:tcMar>
                                    <w:top w:w="0" w:type="dxa"/>
                                    <w:left w:w="8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5B66A5" w:rsidRPr="00A806D7" w:rsidRDefault="005B66A5" w:rsidP="005B66A5">
                                  <w:pPr>
                                    <w:rPr>
                                      <w:rFonts w:ascii="Arial" w:hAnsi="Arial" w:cs="Houschka-Medium"/>
                                      <w:color w:val="80808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A806D7">
                                    <w:rPr>
                                      <w:rFonts w:ascii="Arial" w:hAnsi="Arial" w:cs="Houschka-Medium"/>
                                      <w:color w:val="808080"/>
                                      <w:sz w:val="18"/>
                                      <w:szCs w:val="18"/>
                                      <w:lang w:val="en-US"/>
                                    </w:rPr>
                                    <w:t>Power Input</w:t>
                                  </w:r>
                                </w:p>
                              </w:tc>
                              <w:tc>
                                <w:tcPr>
                                  <w:tcW w:w="4756" w:type="dxa"/>
                                  <w:gridSpan w:val="3"/>
                                  <w:tcMar>
                                    <w:top w:w="0" w:type="dxa"/>
                                    <w:left w:w="8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5B66A5" w:rsidRPr="00A806D7" w:rsidRDefault="005B66A5" w:rsidP="005B66A5">
                                  <w:pPr>
                                    <w:pStyle w:val="NoParagraphStyle"/>
                                    <w:suppressAutoHyphens/>
                                    <w:spacing w:line="216" w:lineRule="auto"/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</w:pPr>
                                  <w:r w:rsidRPr="00A806D7"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  <w:t>Universal; 85 to 254 Volts ac 50/60Hz (24V dc on request) @ 100VA</w:t>
                                  </w:r>
                                </w:p>
                              </w:tc>
                            </w:tr>
                            <w:tr w:rsidR="005B66A5" w:rsidRPr="00D012B0" w:rsidTr="00816C66">
                              <w:trPr>
                                <w:gridAfter w:val="1"/>
                                <w:wAfter w:w="12" w:type="dxa"/>
                                <w:trHeight w:val="340"/>
                              </w:trPr>
                              <w:tc>
                                <w:tcPr>
                                  <w:tcW w:w="1753" w:type="dxa"/>
                                  <w:tcMar>
                                    <w:top w:w="0" w:type="dxa"/>
                                    <w:left w:w="8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5B66A5" w:rsidRPr="00A806D7" w:rsidRDefault="005B66A5" w:rsidP="005B66A5">
                                  <w:pPr>
                                    <w:rPr>
                                      <w:rFonts w:ascii="Arial" w:hAnsi="Arial" w:cs="Houschka-Medium"/>
                                      <w:color w:val="80808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A806D7">
                                    <w:rPr>
                                      <w:rFonts w:ascii="Arial" w:hAnsi="Arial" w:cs="Houschka-Medium"/>
                                      <w:color w:val="808080"/>
                                      <w:sz w:val="18"/>
                                      <w:szCs w:val="18"/>
                                      <w:lang w:val="en-US"/>
                                    </w:rPr>
                                    <w:t>Cable Entry</w:t>
                                  </w:r>
                                </w:p>
                              </w:tc>
                              <w:tc>
                                <w:tcPr>
                                  <w:tcW w:w="4756" w:type="dxa"/>
                                  <w:gridSpan w:val="3"/>
                                  <w:tcMar>
                                    <w:top w:w="0" w:type="dxa"/>
                                    <w:left w:w="8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5B66A5" w:rsidRPr="00A806D7" w:rsidRDefault="005B66A5" w:rsidP="005B66A5">
                                  <w:pPr>
                                    <w:pStyle w:val="NoParagraphStyle"/>
                                    <w:suppressAutoHyphens/>
                                    <w:spacing w:line="216" w:lineRule="auto"/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</w:pPr>
                                  <w:r w:rsidRPr="00A806D7"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  <w:t>Bottom gland plate as standard</w:t>
                                  </w:r>
                                </w:p>
                              </w:tc>
                            </w:tr>
                            <w:tr w:rsidR="005B66A5" w:rsidRPr="00D012B0" w:rsidTr="00816C66">
                              <w:trPr>
                                <w:gridAfter w:val="1"/>
                                <w:wAfter w:w="12" w:type="dxa"/>
                                <w:trHeight w:val="510"/>
                              </w:trPr>
                              <w:tc>
                                <w:tcPr>
                                  <w:tcW w:w="1753" w:type="dxa"/>
                                  <w:tcMar>
                                    <w:top w:w="0" w:type="dxa"/>
                                    <w:left w:w="8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5B66A5" w:rsidRPr="00A806D7" w:rsidRDefault="005B66A5" w:rsidP="005B66A5">
                                  <w:pPr>
                                    <w:rPr>
                                      <w:rFonts w:ascii="Arial" w:hAnsi="Arial" w:cs="Houschka-Medium"/>
                                      <w:color w:val="80808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A806D7">
                                    <w:rPr>
                                      <w:rFonts w:ascii="Arial" w:hAnsi="Arial" w:cs="Houschka-Medium"/>
                                      <w:color w:val="808080"/>
                                      <w:sz w:val="18"/>
                                      <w:szCs w:val="18"/>
                                      <w:lang w:val="en-US"/>
                                    </w:rPr>
                                    <w:t>Calibration</w:t>
                                  </w:r>
                                </w:p>
                              </w:tc>
                              <w:tc>
                                <w:tcPr>
                                  <w:tcW w:w="4756" w:type="dxa"/>
                                  <w:gridSpan w:val="3"/>
                                  <w:tcMar>
                                    <w:top w:w="0" w:type="dxa"/>
                                    <w:left w:w="8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5B66A5" w:rsidRPr="00A806D7" w:rsidRDefault="005B66A5" w:rsidP="005B66A5">
                                  <w:pPr>
                                    <w:pStyle w:val="NoParagraphStyle"/>
                                    <w:suppressAutoHyphens/>
                                    <w:spacing w:line="216" w:lineRule="auto"/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</w:pPr>
                                  <w:r w:rsidRPr="00A806D7"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  <w:t>Fixed password protected Adjustable Zero, Span, AL1 &amp; A</w:t>
                                  </w:r>
                                  <w:r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  <w:t>L2</w:t>
                                  </w:r>
                                </w:p>
                              </w:tc>
                            </w:tr>
                            <w:tr w:rsidR="005B66A5" w:rsidRPr="00D012B0" w:rsidTr="00816C66">
                              <w:trPr>
                                <w:gridAfter w:val="1"/>
                                <w:wAfter w:w="12" w:type="dxa"/>
                                <w:trHeight w:val="510"/>
                              </w:trPr>
                              <w:tc>
                                <w:tcPr>
                                  <w:tcW w:w="1753" w:type="dxa"/>
                                  <w:tcMar>
                                    <w:top w:w="0" w:type="dxa"/>
                                    <w:left w:w="8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5B66A5" w:rsidRPr="00A806D7" w:rsidRDefault="005B66A5" w:rsidP="005B66A5">
                                  <w:pPr>
                                    <w:rPr>
                                      <w:rFonts w:ascii="Arial" w:hAnsi="Arial" w:cs="Houschka-Medium"/>
                                      <w:color w:val="80808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Houschka-Medium"/>
                                      <w:color w:val="808080"/>
                                      <w:sz w:val="18"/>
                                      <w:szCs w:val="18"/>
                                      <w:lang w:val="en-US"/>
                                    </w:rPr>
                                    <w:t>Display and indications</w:t>
                                  </w:r>
                                </w:p>
                              </w:tc>
                              <w:tc>
                                <w:tcPr>
                                  <w:tcW w:w="4756" w:type="dxa"/>
                                  <w:gridSpan w:val="3"/>
                                  <w:tcMar>
                                    <w:top w:w="0" w:type="dxa"/>
                                    <w:left w:w="8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5B66A5" w:rsidRPr="00A806D7" w:rsidRDefault="005B66A5" w:rsidP="005B66A5">
                                  <w:pPr>
                                    <w:pStyle w:val="NoParagraphStyle"/>
                                    <w:suppressAutoHyphens/>
                                    <w:spacing w:line="216" w:lineRule="auto"/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</w:pPr>
                                  <w:r w:rsidRPr="00A806D7"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  <w:t>4 x 40 character alphanumeric, back lit LCD</w:t>
                                  </w:r>
                                  <w:r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  <w:t xml:space="preserve"> Power on, Gas Alarm 1 &amp; 2, </w:t>
                                  </w:r>
                                  <w:r w:rsidRPr="00A806D7"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  <w:t xml:space="preserve">Fault Alarm </w:t>
                                  </w:r>
                                  <w:r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  <w:t xml:space="preserve">and </w:t>
                                  </w:r>
                                  <w:r w:rsidRPr="00A806D7"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  <w:t xml:space="preserve">Inhibit </w:t>
                                  </w:r>
                                </w:p>
                              </w:tc>
                            </w:tr>
                            <w:tr w:rsidR="005B66A5" w:rsidRPr="00D012B0" w:rsidTr="00816C66">
                              <w:trPr>
                                <w:gridAfter w:val="1"/>
                                <w:wAfter w:w="12" w:type="dxa"/>
                                <w:trHeight w:val="510"/>
                              </w:trPr>
                              <w:tc>
                                <w:tcPr>
                                  <w:tcW w:w="1753" w:type="dxa"/>
                                  <w:tcMar>
                                    <w:top w:w="0" w:type="dxa"/>
                                    <w:left w:w="8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5B66A5" w:rsidRPr="00A806D7" w:rsidRDefault="005B66A5" w:rsidP="005B66A5">
                                  <w:pPr>
                                    <w:rPr>
                                      <w:rFonts w:ascii="Arial" w:hAnsi="Arial" w:cs="Houschka-Medium"/>
                                      <w:color w:val="80808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A806D7">
                                    <w:rPr>
                                      <w:rFonts w:ascii="Arial" w:hAnsi="Arial" w:cs="Houschka-Medium"/>
                                      <w:color w:val="808080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Alarms </w:t>
                                  </w:r>
                                </w:p>
                              </w:tc>
                              <w:tc>
                                <w:tcPr>
                                  <w:tcW w:w="4756" w:type="dxa"/>
                                  <w:gridSpan w:val="3"/>
                                  <w:tcMar>
                                    <w:top w:w="0" w:type="dxa"/>
                                    <w:left w:w="8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5B66A5" w:rsidRPr="00A806D7" w:rsidRDefault="005B66A5" w:rsidP="005B66A5">
                                  <w:pPr>
                                    <w:pStyle w:val="NoParagraphStyle"/>
                                    <w:suppressAutoHyphens/>
                                    <w:spacing w:line="216" w:lineRule="auto"/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</w:pPr>
                                  <w:r w:rsidRPr="00A806D7"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  <w:t>Alarm 1 and Alarm 2; Adjustable between 0% &amp; 100% of FSD</w:t>
                                  </w:r>
                                  <w:r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  <w:t xml:space="preserve">.  </w:t>
                                  </w:r>
                                </w:p>
                              </w:tc>
                            </w:tr>
                            <w:tr w:rsidR="005B66A5" w:rsidRPr="00D012B0" w:rsidTr="00816C66">
                              <w:trPr>
                                <w:gridAfter w:val="1"/>
                                <w:wAfter w:w="12" w:type="dxa"/>
                                <w:trHeight w:val="680"/>
                              </w:trPr>
                              <w:tc>
                                <w:tcPr>
                                  <w:tcW w:w="1753" w:type="dxa"/>
                                  <w:tcMar>
                                    <w:top w:w="0" w:type="dxa"/>
                                    <w:left w:w="8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5B66A5" w:rsidRPr="00A806D7" w:rsidRDefault="005B66A5" w:rsidP="005B66A5">
                                  <w:pPr>
                                    <w:rPr>
                                      <w:rFonts w:ascii="Arial" w:hAnsi="Arial" w:cs="Houschka-Medium"/>
                                      <w:color w:val="80808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A806D7">
                                    <w:rPr>
                                      <w:rFonts w:ascii="Arial" w:hAnsi="Arial" w:cs="Houschka-Medium"/>
                                      <w:color w:val="808080"/>
                                      <w:sz w:val="18"/>
                                      <w:szCs w:val="18"/>
                                      <w:lang w:val="en-US"/>
                                    </w:rPr>
                                    <w:t>Relays</w:t>
                                  </w:r>
                                </w:p>
                              </w:tc>
                              <w:tc>
                                <w:tcPr>
                                  <w:tcW w:w="4756" w:type="dxa"/>
                                  <w:gridSpan w:val="3"/>
                                  <w:tcMar>
                                    <w:top w:w="0" w:type="dxa"/>
                                    <w:left w:w="8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5B66A5" w:rsidRPr="00A806D7" w:rsidRDefault="005B66A5" w:rsidP="005B66A5">
                                  <w:pPr>
                                    <w:pStyle w:val="NoParagraphStyle"/>
                                    <w:suppressAutoHyphens/>
                                    <w:spacing w:line="216" w:lineRule="auto"/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</w:pPr>
                                  <w:r w:rsidRPr="00A806D7"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  <w:t>Output via configurable relays RL2 to RL16</w:t>
                                  </w:r>
                                  <w:r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  <w:t xml:space="preserve">. RL1 dedicated Fault. </w:t>
                                  </w:r>
                                  <w:r w:rsidRPr="00A806D7"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  <w:t xml:space="preserve"> SPCO rated, 24 </w:t>
                                  </w:r>
                                  <w:proofErr w:type="spellStart"/>
                                  <w:r w:rsidRPr="00A806D7"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  <w:t>vdc</w:t>
                                  </w:r>
                                  <w:proofErr w:type="spellEnd"/>
                                  <w:r w:rsidRPr="00A806D7"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  <w:t>/280V ac @ 12A resistive</w:t>
                                  </w:r>
                                </w:p>
                              </w:tc>
                            </w:tr>
                            <w:tr w:rsidR="005B66A5" w:rsidRPr="00D012B0" w:rsidTr="00816C66">
                              <w:trPr>
                                <w:gridAfter w:val="1"/>
                                <w:wAfter w:w="12" w:type="dxa"/>
                                <w:trHeight w:val="680"/>
                              </w:trPr>
                              <w:tc>
                                <w:tcPr>
                                  <w:tcW w:w="1753" w:type="dxa"/>
                                  <w:tcMar>
                                    <w:top w:w="0" w:type="dxa"/>
                                    <w:left w:w="8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5B66A5" w:rsidRPr="00A806D7" w:rsidRDefault="005B66A5" w:rsidP="005B66A5">
                                  <w:pPr>
                                    <w:rPr>
                                      <w:rFonts w:ascii="Arial" w:hAnsi="Arial" w:cs="Houschka-Medium"/>
                                      <w:color w:val="80808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A806D7">
                                    <w:rPr>
                                      <w:rFonts w:ascii="Arial" w:hAnsi="Arial" w:cs="Houschka-Medium"/>
                                      <w:color w:val="808080"/>
                                      <w:sz w:val="18"/>
                                      <w:szCs w:val="18"/>
                                      <w:lang w:val="en-US"/>
                                    </w:rPr>
                                    <w:t>Inhibit</w:t>
                                  </w:r>
                                </w:p>
                              </w:tc>
                              <w:tc>
                                <w:tcPr>
                                  <w:tcW w:w="4756" w:type="dxa"/>
                                  <w:gridSpan w:val="3"/>
                                  <w:tcMar>
                                    <w:top w:w="0" w:type="dxa"/>
                                    <w:left w:w="8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5B66A5" w:rsidRPr="00A806D7" w:rsidRDefault="005B66A5" w:rsidP="005B66A5">
                                  <w:pPr>
                                    <w:pStyle w:val="NoParagraphStyle"/>
                                    <w:suppressAutoHyphens/>
                                    <w:spacing w:line="216" w:lineRule="auto"/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</w:pPr>
                                  <w:r w:rsidRPr="00A806D7"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  <w:t>Evoked on individual channel outputs when in calibration and channel selectable. Operates ‘Inhibit LED’ and ‘Fault’ relay</w:t>
                                  </w:r>
                                </w:p>
                              </w:tc>
                            </w:tr>
                            <w:tr w:rsidR="005B66A5" w:rsidRPr="00D012B0" w:rsidTr="00816C66">
                              <w:trPr>
                                <w:gridAfter w:val="1"/>
                                <w:wAfter w:w="12" w:type="dxa"/>
                                <w:trHeight w:val="340"/>
                              </w:trPr>
                              <w:tc>
                                <w:tcPr>
                                  <w:tcW w:w="1753" w:type="dxa"/>
                                  <w:tcMar>
                                    <w:top w:w="0" w:type="dxa"/>
                                    <w:left w:w="8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5B66A5" w:rsidRPr="00A806D7" w:rsidRDefault="005B66A5" w:rsidP="005B66A5">
                                  <w:pPr>
                                    <w:rPr>
                                      <w:rFonts w:ascii="Arial" w:hAnsi="Arial" w:cs="Houschka-Medium"/>
                                      <w:color w:val="80808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A806D7">
                                    <w:rPr>
                                      <w:rFonts w:ascii="Arial" w:hAnsi="Arial" w:cs="Houschka-Medium"/>
                                      <w:color w:val="808080"/>
                                      <w:sz w:val="18"/>
                                      <w:szCs w:val="18"/>
                                      <w:lang w:val="en-US"/>
                                    </w:rPr>
                                    <w:t>Front Panel Control</w:t>
                                  </w:r>
                                </w:p>
                              </w:tc>
                              <w:tc>
                                <w:tcPr>
                                  <w:tcW w:w="4756" w:type="dxa"/>
                                  <w:gridSpan w:val="3"/>
                                  <w:tcMar>
                                    <w:top w:w="0" w:type="dxa"/>
                                    <w:left w:w="8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5B66A5" w:rsidRPr="00A806D7" w:rsidRDefault="005B66A5" w:rsidP="005B66A5">
                                  <w:pPr>
                                    <w:pStyle w:val="NoParagraphStyle"/>
                                    <w:suppressAutoHyphens/>
                                    <w:spacing w:line="216" w:lineRule="auto"/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</w:pPr>
                                  <w:r w:rsidRPr="00A806D7"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  <w:t>‘Reset’, ‘Hold’, &amp; ‘Mute’</w:t>
                                  </w:r>
                                </w:p>
                              </w:tc>
                            </w:tr>
                            <w:tr w:rsidR="005B66A5" w:rsidRPr="00D012B0" w:rsidTr="00816C66">
                              <w:trPr>
                                <w:gridAfter w:val="1"/>
                                <w:wAfter w:w="12" w:type="dxa"/>
                                <w:trHeight w:val="340"/>
                              </w:trPr>
                              <w:tc>
                                <w:tcPr>
                                  <w:tcW w:w="1985" w:type="dxa"/>
                                  <w:gridSpan w:val="2"/>
                                  <w:tcMar>
                                    <w:top w:w="0" w:type="dxa"/>
                                    <w:left w:w="8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5B66A5" w:rsidRPr="00A806D7" w:rsidRDefault="005B66A5" w:rsidP="005B66A5">
                                  <w:pPr>
                                    <w:rPr>
                                      <w:rFonts w:ascii="Arial" w:hAnsi="Arial" w:cs="Houschka-Medium"/>
                                      <w:color w:val="80808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Houschka-Medium"/>
                                      <w:color w:val="808080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Internal </w:t>
                                  </w:r>
                                  <w:r w:rsidRPr="00A806D7">
                                    <w:rPr>
                                      <w:rFonts w:ascii="Arial" w:hAnsi="Arial" w:cs="Houschka-Medium"/>
                                      <w:color w:val="808080"/>
                                      <w:sz w:val="18"/>
                                      <w:szCs w:val="18"/>
                                      <w:lang w:val="en-US"/>
                                    </w:rPr>
                                    <w:t>Panel Control</w:t>
                                  </w:r>
                                </w:p>
                              </w:tc>
                              <w:tc>
                                <w:tcPr>
                                  <w:tcW w:w="4524" w:type="dxa"/>
                                  <w:gridSpan w:val="2"/>
                                  <w:tcMar>
                                    <w:top w:w="0" w:type="dxa"/>
                                    <w:left w:w="8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5B66A5" w:rsidRPr="00A806D7" w:rsidRDefault="005B66A5" w:rsidP="005B66A5">
                                  <w:pPr>
                                    <w:pStyle w:val="NoParagraphStyle"/>
                                    <w:suppressAutoHyphens/>
                                    <w:spacing w:line="216" w:lineRule="auto"/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  <w:t>Channel advance and Menu operation.</w:t>
                                  </w:r>
                                </w:p>
                              </w:tc>
                            </w:tr>
                            <w:tr w:rsidR="005B66A5" w:rsidRPr="00D012B0" w:rsidTr="00816C66">
                              <w:trPr>
                                <w:gridAfter w:val="1"/>
                                <w:wAfter w:w="12" w:type="dxa"/>
                                <w:trHeight w:val="510"/>
                              </w:trPr>
                              <w:tc>
                                <w:tcPr>
                                  <w:tcW w:w="1985" w:type="dxa"/>
                                  <w:gridSpan w:val="2"/>
                                  <w:tcMar>
                                    <w:top w:w="0" w:type="dxa"/>
                                    <w:left w:w="8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5B66A5" w:rsidRPr="00A806D7" w:rsidRDefault="005B66A5" w:rsidP="005B66A5">
                                  <w:pPr>
                                    <w:rPr>
                                      <w:rFonts w:ascii="Arial" w:hAnsi="Arial" w:cs="Houschka-Medium"/>
                                      <w:color w:val="80808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Houschka-Medium"/>
                                      <w:color w:val="808080"/>
                                      <w:sz w:val="18"/>
                                      <w:szCs w:val="18"/>
                                      <w:lang w:val="en-US"/>
                                    </w:rPr>
                                    <w:t>Additional outputs</w:t>
                                  </w:r>
                                </w:p>
                              </w:tc>
                              <w:tc>
                                <w:tcPr>
                                  <w:tcW w:w="4524" w:type="dxa"/>
                                  <w:gridSpan w:val="2"/>
                                  <w:tcMar>
                                    <w:top w:w="0" w:type="dxa"/>
                                    <w:left w:w="8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5B66A5" w:rsidRPr="00A806D7" w:rsidRDefault="005B66A5" w:rsidP="005B66A5">
                                  <w:pPr>
                                    <w:pStyle w:val="NoParagraphStyle"/>
                                    <w:suppressAutoHyphens/>
                                    <w:spacing w:line="216" w:lineRule="auto"/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  <w:t>MODBUS enabled for remote monitoring via full control mimic panel or 3</w:t>
                                  </w:r>
                                  <w:r w:rsidRPr="008B51EC"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  <w:vertAlign w:val="superscript"/>
                                    </w:rPr>
                                    <w:t>rd</w:t>
                                  </w:r>
                                  <w:r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  <w:t xml:space="preserve"> party monitoring. </w:t>
                                  </w:r>
                                </w:p>
                              </w:tc>
                            </w:tr>
                            <w:tr w:rsidR="005B66A5" w:rsidRPr="00D012B0" w:rsidTr="00816C66">
                              <w:trPr>
                                <w:gridAfter w:val="1"/>
                                <w:wAfter w:w="12" w:type="dxa"/>
                                <w:trHeight w:val="340"/>
                              </w:trPr>
                              <w:tc>
                                <w:tcPr>
                                  <w:tcW w:w="1985" w:type="dxa"/>
                                  <w:gridSpan w:val="2"/>
                                  <w:tcMar>
                                    <w:top w:w="0" w:type="dxa"/>
                                    <w:left w:w="8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5B66A5" w:rsidRPr="00A806D7" w:rsidRDefault="005B66A5" w:rsidP="005B66A5">
                                  <w:pPr>
                                    <w:rPr>
                                      <w:rFonts w:ascii="Arial" w:hAnsi="Arial" w:cs="Houschka-Medium"/>
                                      <w:color w:val="80808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A806D7">
                                    <w:rPr>
                                      <w:rFonts w:ascii="Arial" w:hAnsi="Arial" w:cs="Houschka-Medium"/>
                                      <w:color w:val="808080"/>
                                      <w:sz w:val="18"/>
                                      <w:szCs w:val="18"/>
                                      <w:lang w:val="en-US"/>
                                    </w:rPr>
                                    <w:t>Internal Audible</w:t>
                                  </w:r>
                                </w:p>
                              </w:tc>
                              <w:tc>
                                <w:tcPr>
                                  <w:tcW w:w="4524" w:type="dxa"/>
                                  <w:gridSpan w:val="2"/>
                                  <w:tcMar>
                                    <w:top w:w="0" w:type="dxa"/>
                                    <w:left w:w="8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5B66A5" w:rsidRPr="00A806D7" w:rsidRDefault="005B66A5" w:rsidP="005B66A5">
                                  <w:pPr>
                                    <w:pStyle w:val="NoParagraphStyle"/>
                                    <w:suppressAutoHyphens/>
                                    <w:spacing w:line="216" w:lineRule="auto"/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</w:pPr>
                                  <w:r w:rsidRPr="00A806D7"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</w:rPr>
                                    <w:t>Gas/Fault 80dB</w:t>
                                  </w:r>
                                </w:p>
                              </w:tc>
                            </w:tr>
                          </w:tbl>
                          <w:p w:rsidR="005B66A5" w:rsidRDefault="005B66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159.75pt;margin-top:-136.65pt;width:347.25pt;height:375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" filled="f" stroked="f" strokeweight=".5pt">
                <v:textbox>
                  <w:txbxContent>
                    <w:tbl>
                      <w:tblPr>
                        <w:tblW w:w="6521" w:type="dxa"/>
                        <w:tblInd w:w="80" w:type="dxa"/>
                        <w:tblBorders>
                          <w:top w:val="single" w:sz="8" w:space="0" w:color="AEAAAA" w:themeColor="background2" w:themeShade="BF"/>
                          <w:left w:val="single" w:sz="8" w:space="0" w:color="AEAAAA" w:themeColor="background2" w:themeShade="BF"/>
                          <w:bottom w:val="single" w:sz="8" w:space="0" w:color="AEAAAA" w:themeColor="background2" w:themeShade="BF"/>
                          <w:right w:val="single" w:sz="8" w:space="0" w:color="AEAAAA" w:themeColor="background2" w:themeShade="BF"/>
                          <w:insideH w:val="single" w:sz="8" w:space="0" w:color="AEAAAA" w:themeColor="background2" w:themeShade="BF"/>
                          <w:insideV w:val="single" w:sz="8" w:space="0" w:color="AEAAAA" w:themeColor="background2" w:themeShade="B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753"/>
                        <w:gridCol w:w="232"/>
                        <w:gridCol w:w="1469"/>
                        <w:gridCol w:w="3055"/>
                        <w:gridCol w:w="12"/>
                      </w:tblGrid>
                      <w:tr w:rsidR="005B66A5" w:rsidRPr="00D012B0" w:rsidTr="00816C66">
                        <w:trPr>
                          <w:trHeight w:hRule="exact" w:val="446"/>
                        </w:trPr>
                        <w:tc>
                          <w:tcPr>
                            <w:tcW w:w="6521" w:type="dxa"/>
                            <w:gridSpan w:val="5"/>
                            <w:shd w:val="solid" w:color="868687" w:fill="auto"/>
                            <w:tcMar>
                              <w:top w:w="0" w:type="dxa"/>
                              <w:left w:w="8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5B66A5" w:rsidRPr="00D012B0" w:rsidRDefault="005B66A5" w:rsidP="005B66A5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textAlignment w:val="center"/>
                              <w:rPr>
                                <w:rFonts w:ascii="Arial Bold" w:hAnsi="Arial Bold"/>
                                <w:color w:val="000000"/>
                                <w:lang w:val="en-US"/>
                              </w:rPr>
                            </w:pPr>
                            <w:r w:rsidRPr="00D012B0">
                              <w:rPr>
                                <w:rFonts w:ascii="Arial Bold" w:hAnsi="Arial Bold" w:cs="Houschka-Medium"/>
                                <w:color w:val="FFFFFF"/>
                                <w:lang w:val="en-US"/>
                              </w:rPr>
                              <w:t>SPECIFICATION</w:t>
                            </w:r>
                          </w:p>
                        </w:tc>
                      </w:tr>
                      <w:tr w:rsidR="00816C66" w:rsidRPr="00D012B0" w:rsidTr="00816C66">
                        <w:trPr>
                          <w:gridAfter w:val="1"/>
                          <w:wAfter w:w="12" w:type="dxa"/>
                          <w:trHeight w:val="510"/>
                        </w:trPr>
                        <w:tc>
                          <w:tcPr>
                            <w:tcW w:w="1753" w:type="dxa"/>
                            <w:tcMar>
                              <w:top w:w="0" w:type="dxa"/>
                              <w:left w:w="8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816C66" w:rsidRPr="00A806D7" w:rsidRDefault="00816C66" w:rsidP="00423063">
                            <w:pPr>
                              <w:rPr>
                                <w:rFonts w:ascii="Arial" w:hAnsi="Arial" w:cs="Houschka-Medium"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806D7">
                              <w:rPr>
                                <w:rFonts w:ascii="Arial" w:hAnsi="Arial" w:cs="Houschka-Medium"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  <w:t>Dimensions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tcMar>
                              <w:top w:w="0" w:type="dxa"/>
                              <w:left w:w="80" w:type="dxa"/>
                              <w:bottom w:w="0" w:type="dxa"/>
                              <w:right w:w="0" w:type="dxa"/>
                            </w:tcMar>
                          </w:tcPr>
                          <w:p w:rsidR="00816C66" w:rsidRPr="00A806D7" w:rsidRDefault="00816C66" w:rsidP="00816C66">
                            <w:pPr>
                              <w:pStyle w:val="NoParagraphStyle"/>
                              <w:suppressAutoHyphens/>
                              <w:spacing w:line="216" w:lineRule="auto"/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816C66" w:rsidRDefault="00816C66" w:rsidP="00816C66">
                            <w:pPr>
                              <w:pStyle w:val="NoParagraphStyle"/>
                              <w:suppressAutoHyphens/>
                              <w:spacing w:line="216" w:lineRule="auto"/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  <w:t xml:space="preserve">  8 Channel</w:t>
                            </w:r>
                          </w:p>
                          <w:p w:rsidR="00816C66" w:rsidRDefault="00816C66" w:rsidP="00816C66">
                            <w:pPr>
                              <w:pStyle w:val="NoParagraphStyle"/>
                              <w:suppressAutoHyphens/>
                              <w:spacing w:line="216" w:lineRule="auto"/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  <w:t>16 Channel</w:t>
                            </w:r>
                          </w:p>
                          <w:p w:rsidR="00816C66" w:rsidRDefault="00816C66" w:rsidP="00816C66">
                            <w:pPr>
                              <w:pStyle w:val="NoParagraphStyle"/>
                              <w:suppressAutoHyphens/>
                              <w:spacing w:line="216" w:lineRule="auto"/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  <w:t>24 Channel</w:t>
                            </w:r>
                          </w:p>
                          <w:p w:rsidR="00816C66" w:rsidRPr="00A806D7" w:rsidRDefault="00816C66" w:rsidP="00816C66">
                            <w:pPr>
                              <w:pStyle w:val="NoParagraphStyle"/>
                              <w:suppressAutoHyphens/>
                              <w:spacing w:line="216" w:lineRule="auto"/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  <w:t>32 Channel</w:t>
                            </w:r>
                          </w:p>
                        </w:tc>
                        <w:tc>
                          <w:tcPr>
                            <w:tcW w:w="3055" w:type="dxa"/>
                          </w:tcPr>
                          <w:p w:rsidR="00816C66" w:rsidRPr="00A806D7" w:rsidRDefault="00816C66" w:rsidP="00816C66">
                            <w:pPr>
                              <w:pStyle w:val="NoParagraphStyle"/>
                              <w:suppressAutoHyphens/>
                              <w:spacing w:line="216" w:lineRule="auto"/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</w:pPr>
                            <w:r w:rsidRPr="00A806D7"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  <w:t>Height</w:t>
                            </w:r>
                            <w:r w:rsidRPr="00A806D7"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  <w:tab/>
                              <w:t xml:space="preserve">      Width         Depth</w:t>
                            </w:r>
                          </w:p>
                          <w:p w:rsidR="00816C66" w:rsidRDefault="00816C66" w:rsidP="00816C66">
                            <w:pPr>
                              <w:rPr>
                                <w:rFonts w:ascii="Arial" w:eastAsia="Times New Roman" w:hAnsi="Arial" w:cs="Houschka-Light"/>
                                <w:color w:val="4F642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806D7"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  <w:t>34</w:t>
                            </w:r>
                            <w:r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  <w:t xml:space="preserve">0 </w:t>
                            </w:r>
                            <w:r w:rsidRPr="00A806D7"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  <w:t>mm</w:t>
                            </w:r>
                            <w:r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806D7"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  <w:t xml:space="preserve"> x </w:t>
                            </w:r>
                            <w:r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806D7"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  <w:t>326</w:t>
                            </w:r>
                            <w:r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806D7"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  <w:t>mm</w:t>
                            </w:r>
                            <w:r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806D7"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  <w:t xml:space="preserve"> x </w:t>
                            </w:r>
                            <w:r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806D7"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  <w:t>160</w:t>
                            </w:r>
                            <w:r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806D7"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  <w:t>mm</w:t>
                            </w:r>
                          </w:p>
                          <w:p w:rsidR="00816C66" w:rsidRDefault="00816C66" w:rsidP="00816C66">
                            <w:pPr>
                              <w:pStyle w:val="NoParagraphStyle"/>
                              <w:suppressAutoHyphens/>
                              <w:spacing w:line="216" w:lineRule="auto"/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  <w:t>600 mm  x  600 mm  x  210 mm</w:t>
                            </w:r>
                          </w:p>
                          <w:p w:rsidR="00816C66" w:rsidRDefault="00816C66" w:rsidP="00816C66">
                            <w:pPr>
                              <w:pStyle w:val="NoParagraphStyle"/>
                              <w:suppressAutoHyphens/>
                              <w:spacing w:line="216" w:lineRule="auto"/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  <w:t>600 mm  x  600 mm  x  210 mm</w:t>
                            </w:r>
                          </w:p>
                          <w:p w:rsidR="00816C66" w:rsidRPr="00A806D7" w:rsidRDefault="00816C66" w:rsidP="00816C66">
                            <w:pPr>
                              <w:pStyle w:val="NoParagraphStyle"/>
                              <w:suppressAutoHyphens/>
                              <w:spacing w:line="216" w:lineRule="auto"/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  <w:t>800 mm  x  600 mm  x  210 mm</w:t>
                            </w:r>
                          </w:p>
                        </w:tc>
                      </w:tr>
                      <w:tr w:rsidR="005B66A5" w:rsidRPr="00D012B0" w:rsidTr="00816C66">
                        <w:trPr>
                          <w:gridAfter w:val="1"/>
                          <w:wAfter w:w="12" w:type="dxa"/>
                          <w:trHeight w:val="323"/>
                        </w:trPr>
                        <w:tc>
                          <w:tcPr>
                            <w:tcW w:w="1753" w:type="dxa"/>
                            <w:tcMar>
                              <w:top w:w="0" w:type="dxa"/>
                              <w:left w:w="8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5B66A5" w:rsidRPr="00816C66" w:rsidRDefault="005B66A5" w:rsidP="00816C66">
                            <w:pPr>
                              <w:pStyle w:val="NoParagraphStyle"/>
                              <w:suppressAutoHyphens/>
                              <w:spacing w:line="216" w:lineRule="auto"/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</w:pPr>
                            <w:r w:rsidRPr="00816C66"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  <w:t>Rating</w:t>
                            </w:r>
                          </w:p>
                        </w:tc>
                        <w:tc>
                          <w:tcPr>
                            <w:tcW w:w="4756" w:type="dxa"/>
                            <w:gridSpan w:val="3"/>
                            <w:tcMar>
                              <w:top w:w="0" w:type="dxa"/>
                              <w:left w:w="8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5B66A5" w:rsidRPr="00A806D7" w:rsidRDefault="005B66A5" w:rsidP="00816C66">
                            <w:pPr>
                              <w:pStyle w:val="NoParagraphStyle"/>
                              <w:suppressAutoHyphens/>
                              <w:spacing w:line="216" w:lineRule="auto"/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</w:pPr>
                            <w:r w:rsidRPr="00A806D7"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  <w:t>IP54</w:t>
                            </w:r>
                          </w:p>
                        </w:tc>
                      </w:tr>
                      <w:tr w:rsidR="005B66A5" w:rsidRPr="00D012B0" w:rsidTr="00816C66">
                        <w:trPr>
                          <w:gridAfter w:val="1"/>
                          <w:wAfter w:w="12" w:type="dxa"/>
                          <w:trHeight w:val="510"/>
                        </w:trPr>
                        <w:tc>
                          <w:tcPr>
                            <w:tcW w:w="1753" w:type="dxa"/>
                            <w:tcMar>
                              <w:top w:w="0" w:type="dxa"/>
                              <w:left w:w="8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5B66A5" w:rsidRPr="00A806D7" w:rsidRDefault="005B66A5" w:rsidP="005B66A5">
                            <w:pPr>
                              <w:rPr>
                                <w:rFonts w:ascii="Arial" w:hAnsi="Arial" w:cs="Houschka-Medium"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806D7">
                              <w:rPr>
                                <w:rFonts w:ascii="Arial" w:hAnsi="Arial" w:cs="Houschka-Medium"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  <w:t>Power Input</w:t>
                            </w:r>
                          </w:p>
                        </w:tc>
                        <w:tc>
                          <w:tcPr>
                            <w:tcW w:w="4756" w:type="dxa"/>
                            <w:gridSpan w:val="3"/>
                            <w:tcMar>
                              <w:top w:w="0" w:type="dxa"/>
                              <w:left w:w="8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5B66A5" w:rsidRPr="00A806D7" w:rsidRDefault="005B66A5" w:rsidP="005B66A5">
                            <w:pPr>
                              <w:pStyle w:val="NoParagraphStyle"/>
                              <w:suppressAutoHyphens/>
                              <w:spacing w:line="216" w:lineRule="auto"/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</w:pPr>
                            <w:r w:rsidRPr="00A806D7"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  <w:t>Universal; 85 to 254 Volts ac 50/60Hz (24V dc on request) @ 100VA</w:t>
                            </w:r>
                          </w:p>
                        </w:tc>
                      </w:tr>
                      <w:tr w:rsidR="005B66A5" w:rsidRPr="00D012B0" w:rsidTr="00816C66">
                        <w:trPr>
                          <w:gridAfter w:val="1"/>
                          <w:wAfter w:w="12" w:type="dxa"/>
                          <w:trHeight w:val="340"/>
                        </w:trPr>
                        <w:tc>
                          <w:tcPr>
                            <w:tcW w:w="1753" w:type="dxa"/>
                            <w:tcMar>
                              <w:top w:w="0" w:type="dxa"/>
                              <w:left w:w="8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5B66A5" w:rsidRPr="00A806D7" w:rsidRDefault="005B66A5" w:rsidP="005B66A5">
                            <w:pPr>
                              <w:rPr>
                                <w:rFonts w:ascii="Arial" w:hAnsi="Arial" w:cs="Houschka-Medium"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806D7">
                              <w:rPr>
                                <w:rFonts w:ascii="Arial" w:hAnsi="Arial" w:cs="Houschka-Medium"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  <w:t>Cable Entry</w:t>
                            </w:r>
                          </w:p>
                        </w:tc>
                        <w:tc>
                          <w:tcPr>
                            <w:tcW w:w="4756" w:type="dxa"/>
                            <w:gridSpan w:val="3"/>
                            <w:tcMar>
                              <w:top w:w="0" w:type="dxa"/>
                              <w:left w:w="8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5B66A5" w:rsidRPr="00A806D7" w:rsidRDefault="005B66A5" w:rsidP="005B66A5">
                            <w:pPr>
                              <w:pStyle w:val="NoParagraphStyle"/>
                              <w:suppressAutoHyphens/>
                              <w:spacing w:line="216" w:lineRule="auto"/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</w:pPr>
                            <w:r w:rsidRPr="00A806D7"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  <w:t>Bottom gland plate as standard</w:t>
                            </w:r>
                          </w:p>
                        </w:tc>
                      </w:tr>
                      <w:tr w:rsidR="005B66A5" w:rsidRPr="00D012B0" w:rsidTr="00816C66">
                        <w:trPr>
                          <w:gridAfter w:val="1"/>
                          <w:wAfter w:w="12" w:type="dxa"/>
                          <w:trHeight w:val="510"/>
                        </w:trPr>
                        <w:tc>
                          <w:tcPr>
                            <w:tcW w:w="1753" w:type="dxa"/>
                            <w:tcMar>
                              <w:top w:w="0" w:type="dxa"/>
                              <w:left w:w="8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5B66A5" w:rsidRPr="00A806D7" w:rsidRDefault="005B66A5" w:rsidP="005B66A5">
                            <w:pPr>
                              <w:rPr>
                                <w:rFonts w:ascii="Arial" w:hAnsi="Arial" w:cs="Houschka-Medium"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806D7">
                              <w:rPr>
                                <w:rFonts w:ascii="Arial" w:hAnsi="Arial" w:cs="Houschka-Medium"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  <w:t>Calibration</w:t>
                            </w:r>
                          </w:p>
                        </w:tc>
                        <w:tc>
                          <w:tcPr>
                            <w:tcW w:w="4756" w:type="dxa"/>
                            <w:gridSpan w:val="3"/>
                            <w:tcMar>
                              <w:top w:w="0" w:type="dxa"/>
                              <w:left w:w="8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5B66A5" w:rsidRPr="00A806D7" w:rsidRDefault="005B66A5" w:rsidP="005B66A5">
                            <w:pPr>
                              <w:pStyle w:val="NoParagraphStyle"/>
                              <w:suppressAutoHyphens/>
                              <w:spacing w:line="216" w:lineRule="auto"/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</w:pPr>
                            <w:r w:rsidRPr="00A806D7"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  <w:t>Fixed password protected Adjustable Zero, Span, AL1 &amp; A</w:t>
                            </w:r>
                            <w:r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  <w:t>L2</w:t>
                            </w:r>
                          </w:p>
                        </w:tc>
                      </w:tr>
                      <w:tr w:rsidR="005B66A5" w:rsidRPr="00D012B0" w:rsidTr="00816C66">
                        <w:trPr>
                          <w:gridAfter w:val="1"/>
                          <w:wAfter w:w="12" w:type="dxa"/>
                          <w:trHeight w:val="510"/>
                        </w:trPr>
                        <w:tc>
                          <w:tcPr>
                            <w:tcW w:w="1753" w:type="dxa"/>
                            <w:tcMar>
                              <w:top w:w="0" w:type="dxa"/>
                              <w:left w:w="8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5B66A5" w:rsidRPr="00A806D7" w:rsidRDefault="005B66A5" w:rsidP="005B66A5">
                            <w:pPr>
                              <w:rPr>
                                <w:rFonts w:ascii="Arial" w:hAnsi="Arial" w:cs="Houschka-Medium"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Houschka-Medium"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  <w:t>Display and indications</w:t>
                            </w:r>
                          </w:p>
                        </w:tc>
                        <w:tc>
                          <w:tcPr>
                            <w:tcW w:w="4756" w:type="dxa"/>
                            <w:gridSpan w:val="3"/>
                            <w:tcMar>
                              <w:top w:w="0" w:type="dxa"/>
                              <w:left w:w="8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5B66A5" w:rsidRPr="00A806D7" w:rsidRDefault="005B66A5" w:rsidP="005B66A5">
                            <w:pPr>
                              <w:pStyle w:val="NoParagraphStyle"/>
                              <w:suppressAutoHyphens/>
                              <w:spacing w:line="216" w:lineRule="auto"/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</w:pPr>
                            <w:r w:rsidRPr="00A806D7"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  <w:t>4 x 40 character alphanumeric, back lit LCD</w:t>
                            </w:r>
                            <w:r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  <w:t xml:space="preserve"> Power on, Gas Alarm 1 &amp; 2, </w:t>
                            </w:r>
                            <w:r w:rsidRPr="00A806D7"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  <w:t xml:space="preserve">Fault Alarm </w:t>
                            </w:r>
                            <w:r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  <w:t xml:space="preserve">and </w:t>
                            </w:r>
                            <w:r w:rsidRPr="00A806D7"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  <w:t xml:space="preserve">Inhibit </w:t>
                            </w:r>
                          </w:p>
                        </w:tc>
                      </w:tr>
                      <w:tr w:rsidR="005B66A5" w:rsidRPr="00D012B0" w:rsidTr="00816C66">
                        <w:trPr>
                          <w:gridAfter w:val="1"/>
                          <w:wAfter w:w="12" w:type="dxa"/>
                          <w:trHeight w:val="510"/>
                        </w:trPr>
                        <w:tc>
                          <w:tcPr>
                            <w:tcW w:w="1753" w:type="dxa"/>
                            <w:tcMar>
                              <w:top w:w="0" w:type="dxa"/>
                              <w:left w:w="8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5B66A5" w:rsidRPr="00A806D7" w:rsidRDefault="005B66A5" w:rsidP="005B66A5">
                            <w:pPr>
                              <w:rPr>
                                <w:rFonts w:ascii="Arial" w:hAnsi="Arial" w:cs="Houschka-Medium"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806D7">
                              <w:rPr>
                                <w:rFonts w:ascii="Arial" w:hAnsi="Arial" w:cs="Houschka-Medium"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  <w:t xml:space="preserve">Alarms </w:t>
                            </w:r>
                          </w:p>
                        </w:tc>
                        <w:tc>
                          <w:tcPr>
                            <w:tcW w:w="4756" w:type="dxa"/>
                            <w:gridSpan w:val="3"/>
                            <w:tcMar>
                              <w:top w:w="0" w:type="dxa"/>
                              <w:left w:w="8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5B66A5" w:rsidRPr="00A806D7" w:rsidRDefault="005B66A5" w:rsidP="005B66A5">
                            <w:pPr>
                              <w:pStyle w:val="NoParagraphStyle"/>
                              <w:suppressAutoHyphens/>
                              <w:spacing w:line="216" w:lineRule="auto"/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</w:pPr>
                            <w:r w:rsidRPr="00A806D7"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  <w:t>Alarm 1 and Alarm 2; Adjustable between 0% &amp; 100% of FSD</w:t>
                            </w:r>
                            <w:r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  <w:t xml:space="preserve">.  </w:t>
                            </w:r>
                          </w:p>
                        </w:tc>
                      </w:tr>
                      <w:tr w:rsidR="005B66A5" w:rsidRPr="00D012B0" w:rsidTr="00816C66">
                        <w:trPr>
                          <w:gridAfter w:val="1"/>
                          <w:wAfter w:w="12" w:type="dxa"/>
                          <w:trHeight w:val="680"/>
                        </w:trPr>
                        <w:tc>
                          <w:tcPr>
                            <w:tcW w:w="1753" w:type="dxa"/>
                            <w:tcMar>
                              <w:top w:w="0" w:type="dxa"/>
                              <w:left w:w="8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5B66A5" w:rsidRPr="00A806D7" w:rsidRDefault="005B66A5" w:rsidP="005B66A5">
                            <w:pPr>
                              <w:rPr>
                                <w:rFonts w:ascii="Arial" w:hAnsi="Arial" w:cs="Houschka-Medium"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806D7">
                              <w:rPr>
                                <w:rFonts w:ascii="Arial" w:hAnsi="Arial" w:cs="Houschka-Medium"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  <w:t>Relays</w:t>
                            </w:r>
                          </w:p>
                        </w:tc>
                        <w:tc>
                          <w:tcPr>
                            <w:tcW w:w="4756" w:type="dxa"/>
                            <w:gridSpan w:val="3"/>
                            <w:tcMar>
                              <w:top w:w="0" w:type="dxa"/>
                              <w:left w:w="8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5B66A5" w:rsidRPr="00A806D7" w:rsidRDefault="005B66A5" w:rsidP="005B66A5">
                            <w:pPr>
                              <w:pStyle w:val="NoParagraphStyle"/>
                              <w:suppressAutoHyphens/>
                              <w:spacing w:line="216" w:lineRule="auto"/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</w:pPr>
                            <w:r w:rsidRPr="00A806D7"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  <w:t>Output via configurable relays RL2 to RL16</w:t>
                            </w:r>
                            <w:r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  <w:t xml:space="preserve">. RL1 dedicated Fault. </w:t>
                            </w:r>
                            <w:r w:rsidRPr="00A806D7"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  <w:t xml:space="preserve"> SPCO rated, 24 </w:t>
                            </w:r>
                            <w:proofErr w:type="spellStart"/>
                            <w:r w:rsidRPr="00A806D7"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  <w:t>vdc</w:t>
                            </w:r>
                            <w:proofErr w:type="spellEnd"/>
                            <w:r w:rsidRPr="00A806D7"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  <w:t>/280V ac @ 12A resistive</w:t>
                            </w:r>
                          </w:p>
                        </w:tc>
                      </w:tr>
                      <w:tr w:rsidR="005B66A5" w:rsidRPr="00D012B0" w:rsidTr="00816C66">
                        <w:trPr>
                          <w:gridAfter w:val="1"/>
                          <w:wAfter w:w="12" w:type="dxa"/>
                          <w:trHeight w:val="680"/>
                        </w:trPr>
                        <w:tc>
                          <w:tcPr>
                            <w:tcW w:w="1753" w:type="dxa"/>
                            <w:tcMar>
                              <w:top w:w="0" w:type="dxa"/>
                              <w:left w:w="8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5B66A5" w:rsidRPr="00A806D7" w:rsidRDefault="005B66A5" w:rsidP="005B66A5">
                            <w:pPr>
                              <w:rPr>
                                <w:rFonts w:ascii="Arial" w:hAnsi="Arial" w:cs="Houschka-Medium"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806D7">
                              <w:rPr>
                                <w:rFonts w:ascii="Arial" w:hAnsi="Arial" w:cs="Houschka-Medium"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  <w:t>Inhibit</w:t>
                            </w:r>
                          </w:p>
                        </w:tc>
                        <w:tc>
                          <w:tcPr>
                            <w:tcW w:w="4756" w:type="dxa"/>
                            <w:gridSpan w:val="3"/>
                            <w:tcMar>
                              <w:top w:w="0" w:type="dxa"/>
                              <w:left w:w="8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5B66A5" w:rsidRPr="00A806D7" w:rsidRDefault="005B66A5" w:rsidP="005B66A5">
                            <w:pPr>
                              <w:pStyle w:val="NoParagraphStyle"/>
                              <w:suppressAutoHyphens/>
                              <w:spacing w:line="216" w:lineRule="auto"/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</w:pPr>
                            <w:r w:rsidRPr="00A806D7"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  <w:t>Evoked on individual channel outputs when in calibration and channel selectable. Operates ‘Inhibit LED’ and ‘Fault’ relay</w:t>
                            </w:r>
                          </w:p>
                        </w:tc>
                      </w:tr>
                      <w:tr w:rsidR="005B66A5" w:rsidRPr="00D012B0" w:rsidTr="00816C66">
                        <w:trPr>
                          <w:gridAfter w:val="1"/>
                          <w:wAfter w:w="12" w:type="dxa"/>
                          <w:trHeight w:val="340"/>
                        </w:trPr>
                        <w:tc>
                          <w:tcPr>
                            <w:tcW w:w="1753" w:type="dxa"/>
                            <w:tcMar>
                              <w:top w:w="0" w:type="dxa"/>
                              <w:left w:w="8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5B66A5" w:rsidRPr="00A806D7" w:rsidRDefault="005B66A5" w:rsidP="005B66A5">
                            <w:pPr>
                              <w:rPr>
                                <w:rFonts w:ascii="Arial" w:hAnsi="Arial" w:cs="Houschka-Medium"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806D7">
                              <w:rPr>
                                <w:rFonts w:ascii="Arial" w:hAnsi="Arial" w:cs="Houschka-Medium"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  <w:t>Front Panel Control</w:t>
                            </w:r>
                          </w:p>
                        </w:tc>
                        <w:tc>
                          <w:tcPr>
                            <w:tcW w:w="4756" w:type="dxa"/>
                            <w:gridSpan w:val="3"/>
                            <w:tcMar>
                              <w:top w:w="0" w:type="dxa"/>
                              <w:left w:w="8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5B66A5" w:rsidRPr="00A806D7" w:rsidRDefault="005B66A5" w:rsidP="005B66A5">
                            <w:pPr>
                              <w:pStyle w:val="NoParagraphStyle"/>
                              <w:suppressAutoHyphens/>
                              <w:spacing w:line="216" w:lineRule="auto"/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</w:pPr>
                            <w:r w:rsidRPr="00A806D7"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  <w:t>‘Reset’, ‘Hold’, &amp; ‘Mute’</w:t>
                            </w:r>
                          </w:p>
                        </w:tc>
                      </w:tr>
                      <w:tr w:rsidR="005B66A5" w:rsidRPr="00D012B0" w:rsidTr="00816C66">
                        <w:trPr>
                          <w:gridAfter w:val="1"/>
                          <w:wAfter w:w="12" w:type="dxa"/>
                          <w:trHeight w:val="340"/>
                        </w:trPr>
                        <w:tc>
                          <w:tcPr>
                            <w:tcW w:w="1985" w:type="dxa"/>
                            <w:gridSpan w:val="2"/>
                            <w:tcMar>
                              <w:top w:w="0" w:type="dxa"/>
                              <w:left w:w="8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5B66A5" w:rsidRPr="00A806D7" w:rsidRDefault="005B66A5" w:rsidP="005B66A5">
                            <w:pPr>
                              <w:rPr>
                                <w:rFonts w:ascii="Arial" w:hAnsi="Arial" w:cs="Houschka-Medium"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Houschka-Medium"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  <w:t xml:space="preserve">Internal </w:t>
                            </w:r>
                            <w:r w:rsidRPr="00A806D7">
                              <w:rPr>
                                <w:rFonts w:ascii="Arial" w:hAnsi="Arial" w:cs="Houschka-Medium"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  <w:t>Panel Control</w:t>
                            </w:r>
                          </w:p>
                        </w:tc>
                        <w:tc>
                          <w:tcPr>
                            <w:tcW w:w="4524" w:type="dxa"/>
                            <w:gridSpan w:val="2"/>
                            <w:tcMar>
                              <w:top w:w="0" w:type="dxa"/>
                              <w:left w:w="8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5B66A5" w:rsidRPr="00A806D7" w:rsidRDefault="005B66A5" w:rsidP="005B66A5">
                            <w:pPr>
                              <w:pStyle w:val="NoParagraphStyle"/>
                              <w:suppressAutoHyphens/>
                              <w:spacing w:line="216" w:lineRule="auto"/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  <w:t>Channel advance and Menu operation.</w:t>
                            </w:r>
                          </w:p>
                        </w:tc>
                      </w:tr>
                      <w:tr w:rsidR="005B66A5" w:rsidRPr="00D012B0" w:rsidTr="00816C66">
                        <w:trPr>
                          <w:gridAfter w:val="1"/>
                          <w:wAfter w:w="12" w:type="dxa"/>
                          <w:trHeight w:val="510"/>
                        </w:trPr>
                        <w:tc>
                          <w:tcPr>
                            <w:tcW w:w="1985" w:type="dxa"/>
                            <w:gridSpan w:val="2"/>
                            <w:tcMar>
                              <w:top w:w="0" w:type="dxa"/>
                              <w:left w:w="8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5B66A5" w:rsidRPr="00A806D7" w:rsidRDefault="005B66A5" w:rsidP="005B66A5">
                            <w:pPr>
                              <w:rPr>
                                <w:rFonts w:ascii="Arial" w:hAnsi="Arial" w:cs="Houschka-Medium"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Houschka-Medium"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  <w:t>Additional outputs</w:t>
                            </w:r>
                          </w:p>
                        </w:tc>
                        <w:tc>
                          <w:tcPr>
                            <w:tcW w:w="4524" w:type="dxa"/>
                            <w:gridSpan w:val="2"/>
                            <w:tcMar>
                              <w:top w:w="0" w:type="dxa"/>
                              <w:left w:w="8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5B66A5" w:rsidRPr="00A806D7" w:rsidRDefault="005B66A5" w:rsidP="005B66A5">
                            <w:pPr>
                              <w:pStyle w:val="NoParagraphStyle"/>
                              <w:suppressAutoHyphens/>
                              <w:spacing w:line="216" w:lineRule="auto"/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  <w:t>MODBUS enabled for remote monitoring via full control mimic panel or 3</w:t>
                            </w:r>
                            <w:r w:rsidRPr="008B51EC"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  <w:t xml:space="preserve"> party monitoring. </w:t>
                            </w:r>
                          </w:p>
                        </w:tc>
                      </w:tr>
                      <w:tr w:rsidR="005B66A5" w:rsidRPr="00D012B0" w:rsidTr="00816C66">
                        <w:trPr>
                          <w:gridAfter w:val="1"/>
                          <w:wAfter w:w="12" w:type="dxa"/>
                          <w:trHeight w:val="340"/>
                        </w:trPr>
                        <w:tc>
                          <w:tcPr>
                            <w:tcW w:w="1985" w:type="dxa"/>
                            <w:gridSpan w:val="2"/>
                            <w:tcMar>
                              <w:top w:w="0" w:type="dxa"/>
                              <w:left w:w="8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5B66A5" w:rsidRPr="00A806D7" w:rsidRDefault="005B66A5" w:rsidP="005B66A5">
                            <w:pPr>
                              <w:rPr>
                                <w:rFonts w:ascii="Arial" w:hAnsi="Arial" w:cs="Houschka-Medium"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806D7">
                              <w:rPr>
                                <w:rFonts w:ascii="Arial" w:hAnsi="Arial" w:cs="Houschka-Medium"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  <w:t>Internal Audible</w:t>
                            </w:r>
                          </w:p>
                        </w:tc>
                        <w:tc>
                          <w:tcPr>
                            <w:tcW w:w="4524" w:type="dxa"/>
                            <w:gridSpan w:val="2"/>
                            <w:tcMar>
                              <w:top w:w="0" w:type="dxa"/>
                              <w:left w:w="8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5B66A5" w:rsidRPr="00A806D7" w:rsidRDefault="005B66A5" w:rsidP="005B66A5">
                            <w:pPr>
                              <w:pStyle w:val="NoParagraphStyle"/>
                              <w:suppressAutoHyphens/>
                              <w:spacing w:line="216" w:lineRule="auto"/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</w:pPr>
                            <w:r w:rsidRPr="00A806D7"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</w:rPr>
                              <w:t>Gas/Fault 80dB</w:t>
                            </w:r>
                          </w:p>
                        </w:tc>
                      </w:tr>
                    </w:tbl>
                    <w:p w:rsidR="005B66A5" w:rsidRDefault="005B66A5"/>
                  </w:txbxContent>
                </v:textbox>
                <w10:wrap anchorx="margin"/>
              </v:shape>
            </w:pict>
          </mc:Fallback>
        </mc:AlternateContent>
      </w:r>
      <w:r w:rsidR="007E244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-1335405</wp:posOffset>
                </wp:positionV>
                <wp:extent cx="2028825" cy="79438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794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244F" w:rsidRPr="006E3DBA" w:rsidRDefault="007E244F" w:rsidP="007E244F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Arial" w:hAnsi="Arial" w:cs="Arial"/>
                                <w:color w:val="FFFFFF"/>
                              </w:rPr>
                            </w:pPr>
                            <w:r w:rsidRPr="006E3DBA">
                              <w:rPr>
                                <w:rFonts w:ascii="Arial" w:hAnsi="Arial" w:cs="Arial"/>
                                <w:color w:val="FFFFFF"/>
                              </w:rPr>
                              <w:t>The TQ8000 is housed in an IP54 rated metal, wall mounted enclosure, with entry for field cabling through the bottom gland plate.</w:t>
                            </w:r>
                          </w:p>
                          <w:p w:rsidR="007E244F" w:rsidRPr="006E3DBA" w:rsidRDefault="007E244F" w:rsidP="007E244F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Arial" w:hAnsi="Arial" w:cs="Arial"/>
                                <w:color w:val="FFFFFF"/>
                              </w:rPr>
                            </w:pPr>
                            <w:r w:rsidRPr="006E3DBA">
                              <w:rPr>
                                <w:rFonts w:ascii="Arial" w:hAnsi="Arial" w:cs="Arial"/>
                                <w:color w:val="FFFFFF"/>
                              </w:rPr>
                              <w:tab/>
                            </w:r>
                          </w:p>
                          <w:p w:rsidR="007E244F" w:rsidRPr="006E3DBA" w:rsidRDefault="007E244F" w:rsidP="007E244F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Arial" w:hAnsi="Arial" w:cs="Arial"/>
                                <w:color w:val="FFFFFF"/>
                              </w:rPr>
                            </w:pPr>
                            <w:r w:rsidRPr="006E3DBA">
                              <w:rPr>
                                <w:rFonts w:ascii="Arial" w:hAnsi="Arial" w:cs="Arial"/>
                                <w:color w:val="FFFFFF"/>
                              </w:rPr>
                              <w:t>The alarm and fault status of each channel is displayed on the front panel.</w:t>
                            </w:r>
                          </w:p>
                          <w:p w:rsidR="007E244F" w:rsidRPr="006E3DBA" w:rsidRDefault="007E244F" w:rsidP="007E244F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Arial" w:hAnsi="Arial" w:cs="Arial"/>
                                <w:color w:val="FFFFFF"/>
                              </w:rPr>
                            </w:pPr>
                            <w:r w:rsidRPr="006E3DBA">
                              <w:rPr>
                                <w:rFonts w:ascii="Arial" w:hAnsi="Arial" w:cs="Arial"/>
                                <w:color w:val="FFFFFF"/>
                              </w:rPr>
                              <w:tab/>
                            </w:r>
                          </w:p>
                          <w:p w:rsidR="007E244F" w:rsidRPr="006E3DBA" w:rsidRDefault="007E244F" w:rsidP="007E244F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Arial" w:hAnsi="Arial" w:cs="Arial"/>
                                <w:color w:val="FFFFFF"/>
                              </w:rPr>
                            </w:pPr>
                            <w:r w:rsidRPr="006E3DBA">
                              <w:rPr>
                                <w:rFonts w:ascii="Arial" w:hAnsi="Arial" w:cs="Arial"/>
                                <w:color w:val="FFFFFF"/>
                              </w:rPr>
                              <w:t>Each channel has 2 user defined alarm thresholds, which operate the front panel LED’s and the internal sounder.</w:t>
                            </w:r>
                          </w:p>
                          <w:p w:rsidR="007E244F" w:rsidRPr="006E3DBA" w:rsidRDefault="007E244F" w:rsidP="007E244F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Arial" w:hAnsi="Arial" w:cs="Arial"/>
                                <w:color w:val="FFFFFF"/>
                              </w:rPr>
                            </w:pPr>
                            <w:r w:rsidRPr="006E3DBA">
                              <w:rPr>
                                <w:rFonts w:ascii="Arial" w:hAnsi="Arial" w:cs="Arial"/>
                                <w:color w:val="FFFFFF"/>
                              </w:rPr>
                              <w:tab/>
                            </w:r>
                          </w:p>
                          <w:p w:rsidR="007E244F" w:rsidRPr="006E3DBA" w:rsidRDefault="007E244F" w:rsidP="007E244F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Arial" w:hAnsi="Arial" w:cs="Arial"/>
                                <w:color w:val="FFFFFF"/>
                              </w:rPr>
                            </w:pPr>
                            <w:r w:rsidRPr="006E3DBA">
                              <w:rPr>
                                <w:rFonts w:ascii="Arial" w:hAnsi="Arial" w:cs="Arial"/>
                                <w:color w:val="FFFFFF"/>
                              </w:rPr>
                              <w:t xml:space="preserve">Operator interface controls are available internally for the adjustment of alarm set points, channel inhibit, relays, and calibration span and zero. These controls are customer configurable and password protected. </w:t>
                            </w:r>
                          </w:p>
                          <w:p w:rsidR="007E244F" w:rsidRPr="006E3DBA" w:rsidRDefault="007E244F" w:rsidP="007E244F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Arial" w:hAnsi="Arial" w:cs="Arial"/>
                                <w:color w:val="FFFFFF"/>
                              </w:rPr>
                            </w:pPr>
                            <w:r w:rsidRPr="006E3DBA">
                              <w:rPr>
                                <w:rFonts w:ascii="Arial" w:hAnsi="Arial" w:cs="Arial"/>
                                <w:color w:val="FFFFFF"/>
                              </w:rPr>
                              <w:tab/>
                            </w:r>
                          </w:p>
                          <w:p w:rsidR="007E244F" w:rsidRPr="006E3DBA" w:rsidRDefault="007E244F" w:rsidP="007E244F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Arial" w:hAnsi="Arial" w:cs="Arial"/>
                                <w:color w:val="FFFFFF"/>
                              </w:rPr>
                            </w:pPr>
                            <w:r w:rsidRPr="006E3DBA">
                              <w:rPr>
                                <w:rFonts w:ascii="Arial" w:hAnsi="Arial" w:cs="Arial"/>
                                <w:color w:val="FFFFFF"/>
                              </w:rPr>
                              <w:t>All units are supplied with a comprehensive manual detailing installation, maintenance and easy to follow operating instructions.</w:t>
                            </w:r>
                          </w:p>
                          <w:p w:rsidR="007E244F" w:rsidRPr="006F4F37" w:rsidRDefault="007E244F" w:rsidP="007E244F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Arial" w:hAnsi="Arial" w:cs="Arial"/>
                                <w:color w:val="F2F2F2"/>
                              </w:rPr>
                            </w:pPr>
                          </w:p>
                          <w:p w:rsidR="007E244F" w:rsidRPr="006F4F37" w:rsidRDefault="007E244F" w:rsidP="007E244F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Arial" w:hAnsi="Arial" w:cs="Arial"/>
                                <w:color w:val="F2F2F2"/>
                              </w:rPr>
                            </w:pPr>
                            <w:r w:rsidRPr="006F4F37">
                              <w:rPr>
                                <w:rFonts w:ascii="Arial" w:hAnsi="Arial" w:cs="Arial"/>
                                <w:color w:val="F2F2F2"/>
                              </w:rPr>
                              <w:t xml:space="preserve">Can be provided with separate or inbuilt battery </w:t>
                            </w:r>
                            <w:proofErr w:type="spellStart"/>
                            <w:r w:rsidRPr="006F4F37">
                              <w:rPr>
                                <w:rFonts w:ascii="Arial" w:hAnsi="Arial" w:cs="Arial"/>
                                <w:color w:val="F2F2F2"/>
                              </w:rPr>
                              <w:t>back up</w:t>
                            </w:r>
                            <w:proofErr w:type="spellEnd"/>
                            <w:r w:rsidRPr="006F4F37">
                              <w:rPr>
                                <w:rFonts w:ascii="Arial" w:hAnsi="Arial" w:cs="Arial"/>
                                <w:color w:val="F2F2F2"/>
                              </w:rPr>
                              <w:t xml:space="preserve">. </w:t>
                            </w:r>
                          </w:p>
                          <w:p w:rsidR="007E244F" w:rsidRDefault="007E244F" w:rsidP="007E244F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Arial" w:hAnsi="Arial" w:cs="Arial"/>
                                <w:color w:val="F2F2F2"/>
                                <w:sz w:val="20"/>
                                <w:szCs w:val="20"/>
                              </w:rPr>
                            </w:pPr>
                          </w:p>
                          <w:p w:rsidR="007E244F" w:rsidRPr="000B4ED4" w:rsidRDefault="007E244F" w:rsidP="007E244F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B4ED4">
                              <w:rPr>
                                <w:rFonts w:ascii="Arial" w:hAnsi="Arial" w:cs="Arial"/>
                                <w:color w:val="F2F2F2"/>
                                <w:sz w:val="20"/>
                                <w:szCs w:val="20"/>
                              </w:rPr>
                              <w:t xml:space="preserve">TQ Environmental </w:t>
                            </w:r>
                            <w:r>
                              <w:rPr>
                                <w:rFonts w:ascii="Arial" w:hAnsi="Arial" w:cs="Arial"/>
                                <w:color w:val="F2F2F2"/>
                                <w:sz w:val="20"/>
                                <w:szCs w:val="20"/>
                              </w:rPr>
                              <w:t>Limited</w:t>
                            </w:r>
                            <w:r w:rsidRPr="000B4ED4">
                              <w:rPr>
                                <w:rFonts w:ascii="Arial" w:hAnsi="Arial" w:cs="Arial"/>
                                <w:color w:val="F2F2F2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gramStart"/>
                            <w:r w:rsidRPr="000B4ED4">
                              <w:rPr>
                                <w:rFonts w:ascii="Arial" w:hAnsi="Arial" w:cs="Arial"/>
                                <w:color w:val="F2F2F2"/>
                                <w:sz w:val="20"/>
                                <w:szCs w:val="20"/>
                              </w:rPr>
                              <w:t>operate</w:t>
                            </w:r>
                            <w:r>
                              <w:rPr>
                                <w:rFonts w:ascii="Arial" w:hAnsi="Arial" w:cs="Arial"/>
                                <w:color w:val="F2F2F2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0B4ED4">
                              <w:rPr>
                                <w:rFonts w:ascii="Arial" w:hAnsi="Arial" w:cs="Arial"/>
                                <w:color w:val="F2F2F2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 w:rsidRPr="000B4ED4">
                              <w:rPr>
                                <w:rFonts w:ascii="Arial" w:hAnsi="Arial" w:cs="Arial"/>
                                <w:color w:val="F2F2F2"/>
                                <w:sz w:val="20"/>
                                <w:szCs w:val="20"/>
                              </w:rPr>
                              <w:t xml:space="preserve"> policy of continual product development which means the specification is subject to change without prior notice.</w:t>
                            </w:r>
                            <w:r>
                              <w:rPr>
                                <w:rFonts w:ascii="Arial" w:hAnsi="Arial" w:cs="Arial"/>
                                <w:color w:val="F2F2F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B4ED4">
                              <w:rPr>
                                <w:rFonts w:ascii="Arial" w:hAnsi="Arial" w:cs="Arial"/>
                                <w:color w:val="F2F2F2"/>
                                <w:sz w:val="20"/>
                                <w:szCs w:val="20"/>
                              </w:rPr>
                              <w:t>For full assistance with your application contact TQ</w:t>
                            </w:r>
                            <w:r>
                              <w:rPr>
                                <w:rFonts w:ascii="Arial" w:hAnsi="Arial" w:cs="Arial"/>
                                <w:color w:val="F2F2F2"/>
                                <w:sz w:val="20"/>
                                <w:szCs w:val="20"/>
                              </w:rPr>
                              <w:t xml:space="preserve"> Environmental. </w:t>
                            </w:r>
                          </w:p>
                          <w:p w:rsidR="007E244F" w:rsidRDefault="007E24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margin-left:-38.25pt;margin-top:-105.15pt;width:159.75pt;height:625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" filled="f" stroked="f" strokeweight=".5pt">
                <v:textbox>
                  <w:txbxContent>
                    <w:p w:rsidR="007E244F" w:rsidRPr="006E3DBA" w:rsidRDefault="007E244F" w:rsidP="007E244F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Arial" w:hAnsi="Arial" w:cs="Arial"/>
                          <w:color w:val="FFFFFF"/>
                        </w:rPr>
                      </w:pPr>
                      <w:r w:rsidRPr="006E3DBA">
                        <w:rPr>
                          <w:rFonts w:ascii="Arial" w:hAnsi="Arial" w:cs="Arial"/>
                          <w:color w:val="FFFFFF"/>
                        </w:rPr>
                        <w:t>The TQ8000 is housed in an IP54 rated metal, wall mounted enclosure, with entry for field cabling through the bottom gland plate.</w:t>
                      </w:r>
                    </w:p>
                    <w:p w:rsidR="007E244F" w:rsidRPr="006E3DBA" w:rsidRDefault="007E244F" w:rsidP="007E244F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Arial" w:hAnsi="Arial" w:cs="Arial"/>
                          <w:color w:val="FFFFFF"/>
                        </w:rPr>
                      </w:pPr>
                      <w:r w:rsidRPr="006E3DBA">
                        <w:rPr>
                          <w:rFonts w:ascii="Arial" w:hAnsi="Arial" w:cs="Arial"/>
                          <w:color w:val="FFFFFF"/>
                        </w:rPr>
                        <w:tab/>
                      </w:r>
                    </w:p>
                    <w:p w:rsidR="007E244F" w:rsidRPr="006E3DBA" w:rsidRDefault="007E244F" w:rsidP="007E244F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Arial" w:hAnsi="Arial" w:cs="Arial"/>
                          <w:color w:val="FFFFFF"/>
                        </w:rPr>
                      </w:pPr>
                      <w:r w:rsidRPr="006E3DBA">
                        <w:rPr>
                          <w:rFonts w:ascii="Arial" w:hAnsi="Arial" w:cs="Arial"/>
                          <w:color w:val="FFFFFF"/>
                        </w:rPr>
                        <w:t>The alarm and fault status of each channel is displayed on the front panel.</w:t>
                      </w:r>
                    </w:p>
                    <w:p w:rsidR="007E244F" w:rsidRPr="006E3DBA" w:rsidRDefault="007E244F" w:rsidP="007E244F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Arial" w:hAnsi="Arial" w:cs="Arial"/>
                          <w:color w:val="FFFFFF"/>
                        </w:rPr>
                      </w:pPr>
                      <w:r w:rsidRPr="006E3DBA">
                        <w:rPr>
                          <w:rFonts w:ascii="Arial" w:hAnsi="Arial" w:cs="Arial"/>
                          <w:color w:val="FFFFFF"/>
                        </w:rPr>
                        <w:tab/>
                      </w:r>
                    </w:p>
                    <w:p w:rsidR="007E244F" w:rsidRPr="006E3DBA" w:rsidRDefault="007E244F" w:rsidP="007E244F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Arial" w:hAnsi="Arial" w:cs="Arial"/>
                          <w:color w:val="FFFFFF"/>
                        </w:rPr>
                      </w:pPr>
                      <w:r w:rsidRPr="006E3DBA">
                        <w:rPr>
                          <w:rFonts w:ascii="Arial" w:hAnsi="Arial" w:cs="Arial"/>
                          <w:color w:val="FFFFFF"/>
                        </w:rPr>
                        <w:t>Each channel has 2 user defined alarm thresholds, which operate the front panel LED’s and the internal sounder.</w:t>
                      </w:r>
                    </w:p>
                    <w:p w:rsidR="007E244F" w:rsidRPr="006E3DBA" w:rsidRDefault="007E244F" w:rsidP="007E244F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Arial" w:hAnsi="Arial" w:cs="Arial"/>
                          <w:color w:val="FFFFFF"/>
                        </w:rPr>
                      </w:pPr>
                      <w:r w:rsidRPr="006E3DBA">
                        <w:rPr>
                          <w:rFonts w:ascii="Arial" w:hAnsi="Arial" w:cs="Arial"/>
                          <w:color w:val="FFFFFF"/>
                        </w:rPr>
                        <w:tab/>
                      </w:r>
                    </w:p>
                    <w:p w:rsidR="007E244F" w:rsidRPr="006E3DBA" w:rsidRDefault="007E244F" w:rsidP="007E244F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Arial" w:hAnsi="Arial" w:cs="Arial"/>
                          <w:color w:val="FFFFFF"/>
                        </w:rPr>
                      </w:pPr>
                      <w:r w:rsidRPr="006E3DBA">
                        <w:rPr>
                          <w:rFonts w:ascii="Arial" w:hAnsi="Arial" w:cs="Arial"/>
                          <w:color w:val="FFFFFF"/>
                        </w:rPr>
                        <w:t xml:space="preserve">Operator interface controls are available internally for the adjustment of alarm set points, channel inhibit, relays, and calibration span and zero. These controls are customer configurable and password protected. </w:t>
                      </w:r>
                    </w:p>
                    <w:p w:rsidR="007E244F" w:rsidRPr="006E3DBA" w:rsidRDefault="007E244F" w:rsidP="007E244F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Arial" w:hAnsi="Arial" w:cs="Arial"/>
                          <w:color w:val="FFFFFF"/>
                        </w:rPr>
                      </w:pPr>
                      <w:r w:rsidRPr="006E3DBA">
                        <w:rPr>
                          <w:rFonts w:ascii="Arial" w:hAnsi="Arial" w:cs="Arial"/>
                          <w:color w:val="FFFFFF"/>
                        </w:rPr>
                        <w:tab/>
                      </w:r>
                    </w:p>
                    <w:p w:rsidR="007E244F" w:rsidRPr="006E3DBA" w:rsidRDefault="007E244F" w:rsidP="007E244F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Arial" w:hAnsi="Arial" w:cs="Arial"/>
                          <w:color w:val="FFFFFF"/>
                        </w:rPr>
                      </w:pPr>
                      <w:r w:rsidRPr="006E3DBA">
                        <w:rPr>
                          <w:rFonts w:ascii="Arial" w:hAnsi="Arial" w:cs="Arial"/>
                          <w:color w:val="FFFFFF"/>
                        </w:rPr>
                        <w:t>All units are supplied with a comprehensive manual detailing installation, maintenance and easy to follow operating instructions.</w:t>
                      </w:r>
                    </w:p>
                    <w:p w:rsidR="007E244F" w:rsidRPr="006F4F37" w:rsidRDefault="007E244F" w:rsidP="007E244F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Arial" w:hAnsi="Arial" w:cs="Arial"/>
                          <w:color w:val="F2F2F2"/>
                        </w:rPr>
                      </w:pPr>
                    </w:p>
                    <w:p w:rsidR="007E244F" w:rsidRPr="006F4F37" w:rsidRDefault="007E244F" w:rsidP="007E244F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Arial" w:hAnsi="Arial" w:cs="Arial"/>
                          <w:color w:val="F2F2F2"/>
                        </w:rPr>
                      </w:pPr>
                      <w:r w:rsidRPr="006F4F37">
                        <w:rPr>
                          <w:rFonts w:ascii="Arial" w:hAnsi="Arial" w:cs="Arial"/>
                          <w:color w:val="F2F2F2"/>
                        </w:rPr>
                        <w:t xml:space="preserve">Can be provided with separate or inbuilt battery </w:t>
                      </w:r>
                      <w:proofErr w:type="spellStart"/>
                      <w:r w:rsidRPr="006F4F37">
                        <w:rPr>
                          <w:rFonts w:ascii="Arial" w:hAnsi="Arial" w:cs="Arial"/>
                          <w:color w:val="F2F2F2"/>
                        </w:rPr>
                        <w:t>back up</w:t>
                      </w:r>
                      <w:proofErr w:type="spellEnd"/>
                      <w:r w:rsidRPr="006F4F37">
                        <w:rPr>
                          <w:rFonts w:ascii="Arial" w:hAnsi="Arial" w:cs="Arial"/>
                          <w:color w:val="F2F2F2"/>
                        </w:rPr>
                        <w:t xml:space="preserve">. </w:t>
                      </w:r>
                    </w:p>
                    <w:p w:rsidR="007E244F" w:rsidRDefault="007E244F" w:rsidP="007E244F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Arial" w:hAnsi="Arial" w:cs="Arial"/>
                          <w:color w:val="F2F2F2"/>
                          <w:sz w:val="20"/>
                          <w:szCs w:val="20"/>
                        </w:rPr>
                      </w:pPr>
                    </w:p>
                    <w:p w:rsidR="007E244F" w:rsidRPr="000B4ED4" w:rsidRDefault="007E244F" w:rsidP="007E244F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0B4ED4">
                        <w:rPr>
                          <w:rFonts w:ascii="Arial" w:hAnsi="Arial" w:cs="Arial"/>
                          <w:color w:val="F2F2F2"/>
                          <w:sz w:val="20"/>
                          <w:szCs w:val="20"/>
                        </w:rPr>
                        <w:t xml:space="preserve">TQ Environmental </w:t>
                      </w:r>
                      <w:r>
                        <w:rPr>
                          <w:rFonts w:ascii="Arial" w:hAnsi="Arial" w:cs="Arial"/>
                          <w:color w:val="F2F2F2"/>
                          <w:sz w:val="20"/>
                          <w:szCs w:val="20"/>
                        </w:rPr>
                        <w:t>Limited</w:t>
                      </w:r>
                      <w:r w:rsidRPr="000B4ED4">
                        <w:rPr>
                          <w:rFonts w:ascii="Arial" w:hAnsi="Arial" w:cs="Arial"/>
                          <w:color w:val="F2F2F2"/>
                          <w:sz w:val="20"/>
                          <w:szCs w:val="20"/>
                        </w:rPr>
                        <w:t xml:space="preserve">, </w:t>
                      </w:r>
                      <w:proofErr w:type="gramStart"/>
                      <w:r w:rsidRPr="000B4ED4">
                        <w:rPr>
                          <w:rFonts w:ascii="Arial" w:hAnsi="Arial" w:cs="Arial"/>
                          <w:color w:val="F2F2F2"/>
                          <w:sz w:val="20"/>
                          <w:szCs w:val="20"/>
                        </w:rPr>
                        <w:t>operate</w:t>
                      </w:r>
                      <w:r>
                        <w:rPr>
                          <w:rFonts w:ascii="Arial" w:hAnsi="Arial" w:cs="Arial"/>
                          <w:color w:val="F2F2F2"/>
                          <w:sz w:val="20"/>
                          <w:szCs w:val="20"/>
                        </w:rPr>
                        <w:t xml:space="preserve">  </w:t>
                      </w:r>
                      <w:r w:rsidRPr="000B4ED4">
                        <w:rPr>
                          <w:rFonts w:ascii="Arial" w:hAnsi="Arial" w:cs="Arial"/>
                          <w:color w:val="F2F2F2"/>
                          <w:sz w:val="20"/>
                          <w:szCs w:val="20"/>
                        </w:rPr>
                        <w:t>a</w:t>
                      </w:r>
                      <w:proofErr w:type="gramEnd"/>
                      <w:r w:rsidRPr="000B4ED4">
                        <w:rPr>
                          <w:rFonts w:ascii="Arial" w:hAnsi="Arial" w:cs="Arial"/>
                          <w:color w:val="F2F2F2"/>
                          <w:sz w:val="20"/>
                          <w:szCs w:val="20"/>
                        </w:rPr>
                        <w:t xml:space="preserve"> policy of continual product development which means the specification is subject to change without prior notice.</w:t>
                      </w:r>
                      <w:r>
                        <w:rPr>
                          <w:rFonts w:ascii="Arial" w:hAnsi="Arial" w:cs="Arial"/>
                          <w:color w:val="F2F2F2"/>
                          <w:sz w:val="20"/>
                          <w:szCs w:val="20"/>
                        </w:rPr>
                        <w:t xml:space="preserve"> </w:t>
                      </w:r>
                      <w:r w:rsidRPr="000B4ED4">
                        <w:rPr>
                          <w:rFonts w:ascii="Arial" w:hAnsi="Arial" w:cs="Arial"/>
                          <w:color w:val="F2F2F2"/>
                          <w:sz w:val="20"/>
                          <w:szCs w:val="20"/>
                        </w:rPr>
                        <w:t>For full assistance with your application contact TQ</w:t>
                      </w:r>
                      <w:r>
                        <w:rPr>
                          <w:rFonts w:ascii="Arial" w:hAnsi="Arial" w:cs="Arial"/>
                          <w:color w:val="F2F2F2"/>
                          <w:sz w:val="20"/>
                          <w:szCs w:val="20"/>
                        </w:rPr>
                        <w:t xml:space="preserve"> Environmental. </w:t>
                      </w:r>
                    </w:p>
                    <w:p w:rsidR="007E244F" w:rsidRDefault="007E244F"/>
                  </w:txbxContent>
                </v:textbox>
              </v:shape>
            </w:pict>
          </mc:Fallback>
        </mc:AlternateContent>
      </w:r>
      <w:r w:rsidR="00EB10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4DBD665" wp14:editId="10BCBC42">
                <wp:simplePos x="0" y="0"/>
                <wp:positionH relativeFrom="column">
                  <wp:posOffset>3848100</wp:posOffset>
                </wp:positionH>
                <wp:positionV relativeFrom="paragraph">
                  <wp:posOffset>-2125980</wp:posOffset>
                </wp:positionV>
                <wp:extent cx="2505075" cy="342900"/>
                <wp:effectExtent l="0" t="0" r="0" b="0"/>
                <wp:wrapNone/>
                <wp:docPr id="1932" name="Text Box 1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1010" w:rsidRPr="00EB1010" w:rsidRDefault="00EB1010">
                            <w:pPr>
                              <w:rPr>
                                <w:rFonts w:ascii="Corbel" w:hAnsi="Corbel"/>
                                <w:b/>
                                <w:i/>
                                <w:color w:val="538135" w:themeColor="accent6" w:themeShade="BF"/>
                                <w:sz w:val="32"/>
                                <w:szCs w:val="32"/>
                              </w:rPr>
                            </w:pPr>
                            <w:r w:rsidRPr="00EB1010">
                              <w:rPr>
                                <w:rFonts w:ascii="Corbel" w:hAnsi="Corbel"/>
                                <w:b/>
                                <w:i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Gas Monitoring Solutions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DBD665" id="Text Box 1932" o:spid="_x0000_s1034" type="#_x0000_t202" style="position:absolute;margin-left:303pt;margin-top:-167.4pt;width:197.25pt;height:27pt;z-index:-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" filled="f" stroked="f" strokeweight=".5pt">
                <v:textbox>
                  <w:txbxContent>
                    <w:p w:rsidR="00EB1010" w:rsidRPr="00EB1010" w:rsidRDefault="00EB1010">
                      <w:pPr>
                        <w:rPr>
                          <w:rFonts w:ascii="Corbel" w:hAnsi="Corbel"/>
                          <w:b/>
                          <w:i/>
                          <w:color w:val="538135" w:themeColor="accent6" w:themeShade="BF"/>
                          <w:sz w:val="32"/>
                          <w:szCs w:val="32"/>
                        </w:rPr>
                      </w:pPr>
                      <w:r w:rsidRPr="00EB1010">
                        <w:rPr>
                          <w:rFonts w:ascii="Corbel" w:hAnsi="Corbel"/>
                          <w:b/>
                          <w:i/>
                          <w:color w:val="538135" w:themeColor="accent6" w:themeShade="BF"/>
                          <w:sz w:val="32"/>
                          <w:szCs w:val="32"/>
                        </w:rPr>
                        <w:t>Gas Monitoring Solutions</w:t>
                      </w:r>
                    </w:p>
                  </w:txbxContent>
                </v:textbox>
              </v:shape>
            </w:pict>
          </mc:Fallback>
        </mc:AlternateContent>
      </w:r>
      <w:r w:rsidR="00EB1010" w:rsidRPr="000D34B4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76D6BC57" wp14:editId="27045F07">
            <wp:simplePos x="0" y="0"/>
            <wp:positionH relativeFrom="column">
              <wp:posOffset>-657225</wp:posOffset>
            </wp:positionH>
            <wp:positionV relativeFrom="paragraph">
              <wp:posOffset>-1735455</wp:posOffset>
            </wp:positionV>
            <wp:extent cx="2457450" cy="9801225"/>
            <wp:effectExtent l="0" t="0" r="0" b="9525"/>
            <wp:wrapNone/>
            <wp:docPr id="1766" name="Picture 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98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A432A" w:rsidRPr="00FA432A">
        <w:rPr>
          <w:rFonts w:ascii="Cambria" w:eastAsia="Times New Roman" w:hAnsi="Cambria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27E9D1C" wp14:editId="0E5E2161">
                <wp:simplePos x="0" y="0"/>
                <wp:positionH relativeFrom="margin">
                  <wp:posOffset>0</wp:posOffset>
                </wp:positionH>
                <wp:positionV relativeFrom="paragraph">
                  <wp:posOffset>45085</wp:posOffset>
                </wp:positionV>
                <wp:extent cx="1684344" cy="1064895"/>
                <wp:effectExtent l="0" t="0" r="0" b="1905"/>
                <wp:wrapNone/>
                <wp:docPr id="16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344" cy="1064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432A" w:rsidRDefault="00FA432A" w:rsidP="00FA43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E9D1C" id="_x0000_s1035" type="#_x0000_t202" style="position:absolute;margin-left:0;margin-top:3.55pt;width:132.65pt;height:83.8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" filled="f" stroked="f">
                <v:textbox>
                  <w:txbxContent>
                    <w:p w:rsidR="00FA432A" w:rsidRDefault="00FA432A" w:rsidP="00FA432A"/>
                  </w:txbxContent>
                </v:textbox>
                <w10:wrap anchorx="margin"/>
              </v:shape>
            </w:pict>
          </mc:Fallback>
        </mc:AlternateContent>
      </w:r>
    </w:p>
    <w:p w:rsidR="00A01209" w:rsidRDefault="00A01209"/>
    <w:p w:rsidR="00A01209" w:rsidRDefault="00A01209"/>
    <w:p w:rsidR="00A01209" w:rsidRDefault="00A01209"/>
    <w:p w:rsidR="00A01209" w:rsidRDefault="00A01209"/>
    <w:p w:rsidR="00A01209" w:rsidRDefault="00A01209"/>
    <w:p w:rsidR="00A01209" w:rsidRDefault="00EB1010">
      <w:r>
        <w:br w:type="textWrapping" w:clear="all"/>
      </w:r>
    </w:p>
    <w:p w:rsidR="00A01209" w:rsidRDefault="00A01209"/>
    <w:p w:rsidR="00A01209" w:rsidRDefault="00A01209"/>
    <w:p w:rsidR="00A01209" w:rsidRDefault="00A01209"/>
    <w:p w:rsidR="00A01209" w:rsidRDefault="00A01209"/>
    <w:p w:rsidR="00A01209" w:rsidRDefault="00A01209"/>
    <w:p w:rsidR="00A01209" w:rsidRPr="00EB1010" w:rsidRDefault="008D11E0">
      <w:pPr>
        <w:rPr>
          <w:lang w:eastAsia="en-GB"/>
        </w:rPr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7FADC6A4" wp14:editId="48AA75CB">
                <wp:simplePos x="0" y="0"/>
                <wp:positionH relativeFrom="column">
                  <wp:posOffset>2181224</wp:posOffset>
                </wp:positionH>
                <wp:positionV relativeFrom="paragraph">
                  <wp:posOffset>2381885</wp:posOffset>
                </wp:positionV>
                <wp:extent cx="3762375" cy="3241324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32413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15A8" w:rsidRDefault="002F15A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552B3F" wp14:editId="2B68D29D">
                                  <wp:extent cx="3619500" cy="2707205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TQ8000 diagram from spec sheet 21May15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38311" cy="2721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DC6A4" id="Text Box 13" o:spid="_x0000_s1036" type="#_x0000_t202" style="position:absolute;margin-left:171.75pt;margin-top:187.55pt;width:296.25pt;height:255.2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" filled="f" stroked="f" strokeweight=".5pt">
                <v:textbox>
                  <w:txbxContent>
                    <w:p w:rsidR="002F15A8" w:rsidRDefault="002F15A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1552B3F" wp14:editId="2B68D29D">
                            <wp:extent cx="3619500" cy="2707205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TQ8000 diagram from spec sheet 21May15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38311" cy="2721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2FD7B4" wp14:editId="6F72F2E9">
                <wp:simplePos x="0" y="0"/>
                <wp:positionH relativeFrom="column">
                  <wp:posOffset>1995805</wp:posOffset>
                </wp:positionH>
                <wp:positionV relativeFrom="paragraph">
                  <wp:posOffset>753110</wp:posOffset>
                </wp:positionV>
                <wp:extent cx="4381500" cy="172402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6509" w:type="dxa"/>
                              <w:tblInd w:w="150" w:type="dxa"/>
                              <w:tblBorders>
                                <w:top w:val="single" w:sz="4" w:space="0" w:color="808080"/>
                                <w:left w:val="single" w:sz="4" w:space="0" w:color="808080"/>
                                <w:bottom w:val="single" w:sz="4" w:space="0" w:color="808080"/>
                                <w:right w:val="single" w:sz="4" w:space="0" w:color="808080"/>
                                <w:insideH w:val="single" w:sz="4" w:space="0" w:color="808080"/>
                                <w:insideV w:val="single" w:sz="4" w:space="0" w:color="808080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704"/>
                              <w:gridCol w:w="216"/>
                              <w:gridCol w:w="1589"/>
                            </w:tblGrid>
                            <w:tr w:rsidR="006746FF" w:rsidTr="008D11E0">
                              <w:trPr>
                                <w:trHeight w:val="274"/>
                              </w:trPr>
                              <w:tc>
                                <w:tcPr>
                                  <w:tcW w:w="4704" w:type="dxa"/>
                                  <w:shd w:val="clear" w:color="auto" w:fill="808080"/>
                                  <w:vAlign w:val="center"/>
                                </w:tcPr>
                                <w:p w:rsidR="006746FF" w:rsidRPr="001C4DC8" w:rsidRDefault="006746FF" w:rsidP="006746FF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</w:rPr>
                                  </w:pPr>
                                  <w:r w:rsidRPr="001C4DC8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</w:rPr>
                                    <w:t xml:space="preserve">PART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</w:rPr>
                                    <w:t>LIST</w:t>
                                  </w:r>
                                </w:p>
                              </w:tc>
                              <w:tc>
                                <w:tcPr>
                                  <w:tcW w:w="1805" w:type="dxa"/>
                                  <w:gridSpan w:val="2"/>
                                  <w:shd w:val="clear" w:color="auto" w:fill="808080"/>
                                  <w:vAlign w:val="center"/>
                                </w:tcPr>
                                <w:p w:rsidR="006746FF" w:rsidRPr="001C4DC8" w:rsidRDefault="006746FF" w:rsidP="006746FF">
                                  <w:pPr>
                                    <w:rPr>
                                      <w:color w:val="FFFFFF"/>
                                    </w:rPr>
                                  </w:pPr>
                                </w:p>
                              </w:tc>
                            </w:tr>
                            <w:tr w:rsidR="006746FF" w:rsidTr="00285CCA">
                              <w:trPr>
                                <w:trHeight w:val="340"/>
                              </w:trPr>
                              <w:tc>
                                <w:tcPr>
                                  <w:tcW w:w="4920" w:type="dxa"/>
                                  <w:gridSpan w:val="2"/>
                                  <w:vAlign w:val="center"/>
                                </w:tcPr>
                                <w:p w:rsidR="006746FF" w:rsidRPr="000534DD" w:rsidRDefault="006746FF" w:rsidP="006746FF">
                                  <w:pPr>
                                    <w:rPr>
                                      <w:rFonts w:ascii="Arial" w:hAnsi="Arial" w:cs="Houschka-Medium"/>
                                      <w:color w:val="80808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0534DD">
                                    <w:rPr>
                                      <w:rFonts w:ascii="Arial" w:hAnsi="Arial" w:cs="Houschka-Medium"/>
                                      <w:color w:val="808080"/>
                                      <w:sz w:val="18"/>
                                      <w:szCs w:val="18"/>
                                      <w:lang w:val="en-US"/>
                                    </w:rPr>
                                    <w:t>8 Channel</w:t>
                                  </w:r>
                                  <w:r>
                                    <w:rPr>
                                      <w:rFonts w:ascii="Arial" w:hAnsi="Arial" w:cs="Houschka-Medium"/>
                                      <w:color w:val="808080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, with 16 relay alarm card 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vAlign w:val="center"/>
                                </w:tcPr>
                                <w:p w:rsidR="006746FF" w:rsidRPr="000534DD" w:rsidRDefault="006746FF" w:rsidP="006746FF">
                                  <w:pPr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0534DD"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  <w:lang w:val="en-US"/>
                                    </w:rPr>
                                    <w:t>370-600-08</w:t>
                                  </w:r>
                                </w:p>
                              </w:tc>
                            </w:tr>
                            <w:tr w:rsidR="006746FF" w:rsidTr="00285CCA">
                              <w:trPr>
                                <w:trHeight w:val="340"/>
                              </w:trPr>
                              <w:tc>
                                <w:tcPr>
                                  <w:tcW w:w="4920" w:type="dxa"/>
                                  <w:gridSpan w:val="2"/>
                                  <w:vAlign w:val="center"/>
                                </w:tcPr>
                                <w:p w:rsidR="006746FF" w:rsidRPr="000534DD" w:rsidRDefault="006746FF" w:rsidP="006746FF">
                                  <w:pPr>
                                    <w:rPr>
                                      <w:rFonts w:ascii="Arial" w:hAnsi="Arial" w:cs="Houschka-Medium"/>
                                      <w:color w:val="80808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0534DD">
                                    <w:rPr>
                                      <w:rFonts w:ascii="Arial" w:hAnsi="Arial" w:cs="Houschka-Medium"/>
                                      <w:color w:val="808080"/>
                                      <w:sz w:val="18"/>
                                      <w:szCs w:val="18"/>
                                      <w:lang w:val="en-US"/>
                                    </w:rPr>
                                    <w:t>16 Channel</w:t>
                                  </w:r>
                                  <w:r>
                                    <w:rPr>
                                      <w:rFonts w:ascii="Arial" w:hAnsi="Arial" w:cs="Houschka-Medium"/>
                                      <w:color w:val="808080"/>
                                      <w:sz w:val="18"/>
                                      <w:szCs w:val="18"/>
                                      <w:lang w:val="en-US"/>
                                    </w:rPr>
                                    <w:t>, with 16 relay alarm card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vAlign w:val="center"/>
                                </w:tcPr>
                                <w:p w:rsidR="006746FF" w:rsidRPr="000534DD" w:rsidRDefault="006746FF" w:rsidP="006746FF">
                                  <w:pPr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0534DD"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  <w:lang w:val="en-US"/>
                                    </w:rPr>
                                    <w:t>370-600-16</w:t>
                                  </w:r>
                                </w:p>
                              </w:tc>
                            </w:tr>
                            <w:tr w:rsidR="006746FF" w:rsidTr="00285CCA">
                              <w:trPr>
                                <w:trHeight w:val="340"/>
                              </w:trPr>
                              <w:tc>
                                <w:tcPr>
                                  <w:tcW w:w="4920" w:type="dxa"/>
                                  <w:gridSpan w:val="2"/>
                                  <w:vAlign w:val="center"/>
                                </w:tcPr>
                                <w:p w:rsidR="006746FF" w:rsidRPr="000534DD" w:rsidRDefault="006746FF" w:rsidP="006746FF">
                                  <w:pPr>
                                    <w:rPr>
                                      <w:rFonts w:ascii="Arial" w:hAnsi="Arial" w:cs="Houschka-Medium"/>
                                      <w:color w:val="80808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0534DD">
                                    <w:rPr>
                                      <w:rFonts w:ascii="Arial" w:hAnsi="Arial" w:cs="Houschka-Medium"/>
                                      <w:color w:val="808080"/>
                                      <w:sz w:val="18"/>
                                      <w:szCs w:val="18"/>
                                      <w:lang w:val="en-US"/>
                                    </w:rPr>
                                    <w:t>24 Channel</w:t>
                                  </w:r>
                                  <w:r>
                                    <w:rPr>
                                      <w:rFonts w:ascii="Arial" w:hAnsi="Arial" w:cs="Houschka-Medium"/>
                                      <w:color w:val="808080"/>
                                      <w:sz w:val="18"/>
                                      <w:szCs w:val="18"/>
                                      <w:lang w:val="en-US"/>
                                    </w:rPr>
                                    <w:t>, with 16 relay alarm card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vAlign w:val="center"/>
                                </w:tcPr>
                                <w:p w:rsidR="006746FF" w:rsidRPr="000534DD" w:rsidRDefault="006746FF" w:rsidP="006746FF">
                                  <w:pPr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0534DD"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  <w:lang w:val="en-US"/>
                                    </w:rPr>
                                    <w:t>370-600-24</w:t>
                                  </w:r>
                                </w:p>
                              </w:tc>
                            </w:tr>
                            <w:tr w:rsidR="006746FF" w:rsidTr="00285CCA">
                              <w:trPr>
                                <w:trHeight w:val="340"/>
                              </w:trPr>
                              <w:tc>
                                <w:tcPr>
                                  <w:tcW w:w="4920" w:type="dxa"/>
                                  <w:gridSpan w:val="2"/>
                                  <w:vAlign w:val="center"/>
                                </w:tcPr>
                                <w:p w:rsidR="006746FF" w:rsidRPr="000534DD" w:rsidRDefault="006746FF" w:rsidP="006746FF">
                                  <w:pPr>
                                    <w:rPr>
                                      <w:rFonts w:ascii="Arial" w:hAnsi="Arial" w:cs="Houschka-Medium"/>
                                      <w:color w:val="80808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0534DD">
                                    <w:rPr>
                                      <w:rFonts w:ascii="Arial" w:hAnsi="Arial" w:cs="Houschka-Medium"/>
                                      <w:color w:val="808080"/>
                                      <w:sz w:val="18"/>
                                      <w:szCs w:val="18"/>
                                      <w:lang w:val="en-US"/>
                                    </w:rPr>
                                    <w:t>32 Channel</w:t>
                                  </w:r>
                                  <w:r>
                                    <w:rPr>
                                      <w:rFonts w:ascii="Arial" w:hAnsi="Arial" w:cs="Houschka-Medium"/>
                                      <w:color w:val="808080"/>
                                      <w:sz w:val="18"/>
                                      <w:szCs w:val="18"/>
                                      <w:lang w:val="en-US"/>
                                    </w:rPr>
                                    <w:t>, with 16 relay alarm card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vAlign w:val="center"/>
                                </w:tcPr>
                                <w:p w:rsidR="006746FF" w:rsidRPr="000534DD" w:rsidRDefault="006746FF" w:rsidP="006746FF">
                                  <w:pPr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0534DD"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  <w:lang w:val="en-US"/>
                                    </w:rPr>
                                    <w:t>370-600-32</w:t>
                                  </w:r>
                                </w:p>
                              </w:tc>
                            </w:tr>
                            <w:tr w:rsidR="008D11E0" w:rsidTr="00B70024">
                              <w:trPr>
                                <w:trHeight w:val="340"/>
                              </w:trPr>
                              <w:tc>
                                <w:tcPr>
                                  <w:tcW w:w="4920" w:type="dxa"/>
                                  <w:gridSpan w:val="2"/>
                                  <w:vAlign w:val="center"/>
                                </w:tcPr>
                                <w:p w:rsidR="008D11E0" w:rsidRPr="000534DD" w:rsidRDefault="008D11E0" w:rsidP="006746FF">
                                  <w:pPr>
                                    <w:rPr>
                                      <w:rFonts w:ascii="Arial" w:hAnsi="Arial" w:cs="Houschka-Medium"/>
                                      <w:color w:val="80808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  <w:lang w:val="en-US"/>
                                    </w:rPr>
                                    <w:t>Please consult TQ Environmental for other options including, battery backup, additional relays, printers and remote display panels.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</w:tcPr>
                                <w:p w:rsidR="008D11E0" w:rsidRPr="000534DD" w:rsidRDefault="008D11E0" w:rsidP="006746FF">
                                  <w:pPr>
                                    <w:rPr>
                                      <w:rFonts w:ascii="Arial" w:hAnsi="Arial" w:cs="Houschka-Light"/>
                                      <w:color w:val="4F642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746FF" w:rsidRDefault="006746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FD7B4" id="Text Box 8" o:spid="_x0000_s1037" type="#_x0000_t202" style="position:absolute;margin-left:157.15pt;margin-top:59.3pt;width:345pt;height:135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" filled="f" stroked="f" strokeweight=".5pt">
                <v:textbox>
                  <w:txbxContent>
                    <w:tbl>
                      <w:tblPr>
                        <w:tblW w:w="6509" w:type="dxa"/>
                        <w:tblInd w:w="150" w:type="dxa"/>
                        <w:tblBorders>
                          <w:top w:val="single" w:sz="4" w:space="0" w:color="808080"/>
                          <w:left w:val="single" w:sz="4" w:space="0" w:color="808080"/>
                          <w:bottom w:val="single" w:sz="4" w:space="0" w:color="808080"/>
                          <w:right w:val="single" w:sz="4" w:space="0" w:color="808080"/>
                          <w:insideH w:val="single" w:sz="4" w:space="0" w:color="808080"/>
                          <w:insideV w:val="single" w:sz="4" w:space="0" w:color="808080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704"/>
                        <w:gridCol w:w="216"/>
                        <w:gridCol w:w="1589"/>
                      </w:tblGrid>
                      <w:tr w:rsidR="006746FF" w:rsidTr="008D11E0">
                        <w:trPr>
                          <w:trHeight w:val="274"/>
                        </w:trPr>
                        <w:tc>
                          <w:tcPr>
                            <w:tcW w:w="4704" w:type="dxa"/>
                            <w:shd w:val="clear" w:color="auto" w:fill="808080"/>
                            <w:vAlign w:val="center"/>
                          </w:tcPr>
                          <w:p w:rsidR="006746FF" w:rsidRPr="001C4DC8" w:rsidRDefault="006746FF" w:rsidP="006746FF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</w:pPr>
                            <w:r w:rsidRPr="001C4DC8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 xml:space="preserve">PART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LIST</w:t>
                            </w:r>
                          </w:p>
                        </w:tc>
                        <w:tc>
                          <w:tcPr>
                            <w:tcW w:w="1805" w:type="dxa"/>
                            <w:gridSpan w:val="2"/>
                            <w:shd w:val="clear" w:color="auto" w:fill="808080"/>
                            <w:vAlign w:val="center"/>
                          </w:tcPr>
                          <w:p w:rsidR="006746FF" w:rsidRPr="001C4DC8" w:rsidRDefault="006746FF" w:rsidP="006746FF">
                            <w:pPr>
                              <w:rPr>
                                <w:color w:val="FFFFFF"/>
                              </w:rPr>
                            </w:pPr>
                          </w:p>
                        </w:tc>
                      </w:tr>
                      <w:tr w:rsidR="006746FF" w:rsidTr="00285CCA">
                        <w:trPr>
                          <w:trHeight w:val="340"/>
                        </w:trPr>
                        <w:tc>
                          <w:tcPr>
                            <w:tcW w:w="4920" w:type="dxa"/>
                            <w:gridSpan w:val="2"/>
                            <w:vAlign w:val="center"/>
                          </w:tcPr>
                          <w:p w:rsidR="006746FF" w:rsidRPr="000534DD" w:rsidRDefault="006746FF" w:rsidP="006746FF">
                            <w:pPr>
                              <w:rPr>
                                <w:rFonts w:ascii="Arial" w:hAnsi="Arial" w:cs="Houschka-Medium"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534DD">
                              <w:rPr>
                                <w:rFonts w:ascii="Arial" w:hAnsi="Arial" w:cs="Houschka-Medium"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  <w:t>8 Channel</w:t>
                            </w:r>
                            <w:r>
                              <w:rPr>
                                <w:rFonts w:ascii="Arial" w:hAnsi="Arial" w:cs="Houschka-Medium"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  <w:t xml:space="preserve">, with 16 relay alarm card </w:t>
                            </w:r>
                          </w:p>
                        </w:tc>
                        <w:tc>
                          <w:tcPr>
                            <w:tcW w:w="1589" w:type="dxa"/>
                            <w:vAlign w:val="center"/>
                          </w:tcPr>
                          <w:p w:rsidR="006746FF" w:rsidRPr="000534DD" w:rsidRDefault="006746FF" w:rsidP="006746FF">
                            <w:pPr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534DD"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  <w:lang w:val="en-US"/>
                              </w:rPr>
                              <w:t>370-600-08</w:t>
                            </w:r>
                          </w:p>
                        </w:tc>
                      </w:tr>
                      <w:tr w:rsidR="006746FF" w:rsidTr="00285CCA">
                        <w:trPr>
                          <w:trHeight w:val="340"/>
                        </w:trPr>
                        <w:tc>
                          <w:tcPr>
                            <w:tcW w:w="4920" w:type="dxa"/>
                            <w:gridSpan w:val="2"/>
                            <w:vAlign w:val="center"/>
                          </w:tcPr>
                          <w:p w:rsidR="006746FF" w:rsidRPr="000534DD" w:rsidRDefault="006746FF" w:rsidP="006746FF">
                            <w:pPr>
                              <w:rPr>
                                <w:rFonts w:ascii="Arial" w:hAnsi="Arial" w:cs="Houschka-Medium"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534DD">
                              <w:rPr>
                                <w:rFonts w:ascii="Arial" w:hAnsi="Arial" w:cs="Houschka-Medium"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  <w:t>16 Channel</w:t>
                            </w:r>
                            <w:r>
                              <w:rPr>
                                <w:rFonts w:ascii="Arial" w:hAnsi="Arial" w:cs="Houschka-Medium"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  <w:t>, with 16 relay alarm card</w:t>
                            </w:r>
                          </w:p>
                        </w:tc>
                        <w:tc>
                          <w:tcPr>
                            <w:tcW w:w="1589" w:type="dxa"/>
                            <w:vAlign w:val="center"/>
                          </w:tcPr>
                          <w:p w:rsidR="006746FF" w:rsidRPr="000534DD" w:rsidRDefault="006746FF" w:rsidP="006746FF">
                            <w:pPr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534DD"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  <w:lang w:val="en-US"/>
                              </w:rPr>
                              <w:t>370-600-16</w:t>
                            </w:r>
                          </w:p>
                        </w:tc>
                      </w:tr>
                      <w:tr w:rsidR="006746FF" w:rsidTr="00285CCA">
                        <w:trPr>
                          <w:trHeight w:val="340"/>
                        </w:trPr>
                        <w:tc>
                          <w:tcPr>
                            <w:tcW w:w="4920" w:type="dxa"/>
                            <w:gridSpan w:val="2"/>
                            <w:vAlign w:val="center"/>
                          </w:tcPr>
                          <w:p w:rsidR="006746FF" w:rsidRPr="000534DD" w:rsidRDefault="006746FF" w:rsidP="006746FF">
                            <w:pPr>
                              <w:rPr>
                                <w:rFonts w:ascii="Arial" w:hAnsi="Arial" w:cs="Houschka-Medium"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534DD">
                              <w:rPr>
                                <w:rFonts w:ascii="Arial" w:hAnsi="Arial" w:cs="Houschka-Medium"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  <w:t>24 Channel</w:t>
                            </w:r>
                            <w:r>
                              <w:rPr>
                                <w:rFonts w:ascii="Arial" w:hAnsi="Arial" w:cs="Houschka-Medium"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  <w:t>, with 16 relay alarm card</w:t>
                            </w:r>
                          </w:p>
                        </w:tc>
                        <w:tc>
                          <w:tcPr>
                            <w:tcW w:w="1589" w:type="dxa"/>
                            <w:vAlign w:val="center"/>
                          </w:tcPr>
                          <w:p w:rsidR="006746FF" w:rsidRPr="000534DD" w:rsidRDefault="006746FF" w:rsidP="006746FF">
                            <w:pPr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534DD"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  <w:lang w:val="en-US"/>
                              </w:rPr>
                              <w:t>370-600-24</w:t>
                            </w:r>
                          </w:p>
                        </w:tc>
                      </w:tr>
                      <w:tr w:rsidR="006746FF" w:rsidTr="00285CCA">
                        <w:trPr>
                          <w:trHeight w:val="340"/>
                        </w:trPr>
                        <w:tc>
                          <w:tcPr>
                            <w:tcW w:w="4920" w:type="dxa"/>
                            <w:gridSpan w:val="2"/>
                            <w:vAlign w:val="center"/>
                          </w:tcPr>
                          <w:p w:rsidR="006746FF" w:rsidRPr="000534DD" w:rsidRDefault="006746FF" w:rsidP="006746FF">
                            <w:pPr>
                              <w:rPr>
                                <w:rFonts w:ascii="Arial" w:hAnsi="Arial" w:cs="Houschka-Medium"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534DD">
                              <w:rPr>
                                <w:rFonts w:ascii="Arial" w:hAnsi="Arial" w:cs="Houschka-Medium"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  <w:t>32 Channel</w:t>
                            </w:r>
                            <w:r>
                              <w:rPr>
                                <w:rFonts w:ascii="Arial" w:hAnsi="Arial" w:cs="Houschka-Medium"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  <w:t>, with 16 relay alarm card</w:t>
                            </w:r>
                          </w:p>
                        </w:tc>
                        <w:tc>
                          <w:tcPr>
                            <w:tcW w:w="1589" w:type="dxa"/>
                            <w:vAlign w:val="center"/>
                          </w:tcPr>
                          <w:p w:rsidR="006746FF" w:rsidRPr="000534DD" w:rsidRDefault="006746FF" w:rsidP="006746FF">
                            <w:pPr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534DD"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  <w:lang w:val="en-US"/>
                              </w:rPr>
                              <w:t>370-600-32</w:t>
                            </w:r>
                          </w:p>
                        </w:tc>
                      </w:tr>
                      <w:tr w:rsidR="008D11E0" w:rsidTr="00B70024">
                        <w:trPr>
                          <w:trHeight w:val="340"/>
                        </w:trPr>
                        <w:tc>
                          <w:tcPr>
                            <w:tcW w:w="4920" w:type="dxa"/>
                            <w:gridSpan w:val="2"/>
                            <w:vAlign w:val="center"/>
                          </w:tcPr>
                          <w:p w:rsidR="008D11E0" w:rsidRPr="000534DD" w:rsidRDefault="008D11E0" w:rsidP="006746FF">
                            <w:pPr>
                              <w:rPr>
                                <w:rFonts w:ascii="Arial" w:hAnsi="Arial" w:cs="Houschka-Medium"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  <w:lang w:val="en-US"/>
                              </w:rPr>
                              <w:t>Please consult TQ Environmental for other options including, battery backup, additional relays, printers and remote display panels.</w:t>
                            </w:r>
                          </w:p>
                        </w:tc>
                        <w:tc>
                          <w:tcPr>
                            <w:tcW w:w="1589" w:type="dxa"/>
                          </w:tcPr>
                          <w:p w:rsidR="008D11E0" w:rsidRPr="000534DD" w:rsidRDefault="008D11E0" w:rsidP="006746FF">
                            <w:pPr>
                              <w:rPr>
                                <w:rFonts w:ascii="Arial" w:hAnsi="Arial" w:cs="Houschka-Light"/>
                                <w:color w:val="4F642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:rsidR="006746FF" w:rsidRDefault="006746FF"/>
                  </w:txbxContent>
                </v:textbox>
              </v:shape>
            </w:pict>
          </mc:Fallback>
        </mc:AlternateContent>
      </w:r>
      <w:r w:rsidR="00EB10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DBA8DAD" wp14:editId="68D9F233">
                <wp:simplePos x="0" y="0"/>
                <wp:positionH relativeFrom="column">
                  <wp:posOffset>-628650</wp:posOffset>
                </wp:positionH>
                <wp:positionV relativeFrom="paragraph">
                  <wp:posOffset>5458460</wp:posOffset>
                </wp:positionV>
                <wp:extent cx="2303145" cy="247650"/>
                <wp:effectExtent l="0" t="0" r="0" b="0"/>
                <wp:wrapNone/>
                <wp:docPr id="1931" name="Text Box 1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14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1010" w:rsidRPr="00EB1010" w:rsidRDefault="00EB1010" w:rsidP="00EB101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D</w:t>
                            </w:r>
                            <w:r w:rsidR="00EB4CD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-</w:t>
                            </w:r>
                            <w:r w:rsidR="00EB4CD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8000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-</w:t>
                            </w:r>
                            <w:r w:rsidR="00EB4CD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0315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A8DAD" id="Text Box 1931" o:spid="_x0000_s1038" type="#_x0000_t202" style="position:absolute;margin-left:-49.5pt;margin-top:429.8pt;width:181.35pt;height:19.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" filled="f" stroked="f" strokeweight=".5pt">
                <v:textbox>
                  <w:txbxContent>
                    <w:p w:rsidR="00EB1010" w:rsidRPr="00EB1010" w:rsidRDefault="00EB1010" w:rsidP="00EB101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D</w:t>
                      </w:r>
                      <w:r w:rsidR="00EB4CD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-</w:t>
                      </w:r>
                      <w:r w:rsidR="00EB4CD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8000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-</w:t>
                      </w:r>
                      <w:r w:rsidR="00EB4CD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0315</w:t>
                      </w:r>
                    </w:p>
                  </w:txbxContent>
                </v:textbox>
              </v:shape>
            </w:pict>
          </mc:Fallback>
        </mc:AlternateContent>
      </w:r>
      <w:r w:rsidR="00EB10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-628650</wp:posOffset>
                </wp:positionH>
                <wp:positionV relativeFrom="paragraph">
                  <wp:posOffset>5115560</wp:posOffset>
                </wp:positionV>
                <wp:extent cx="2303145" cy="247650"/>
                <wp:effectExtent l="0" t="0" r="0" b="0"/>
                <wp:wrapNone/>
                <wp:docPr id="1930" name="Text Box 1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14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1010" w:rsidRPr="00EB1010" w:rsidRDefault="00EB1010" w:rsidP="00EB101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B1010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Cert No. LRQ 0958602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30" o:spid="_x0000_s1039" type="#_x0000_t202" style="position:absolute;margin-left:-49.5pt;margin-top:402.8pt;width:181.35pt;height:19.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" filled="f" stroked="f" strokeweight=".5pt">
                <v:textbox>
                  <w:txbxContent>
                    <w:p w:rsidR="00EB1010" w:rsidRPr="00EB1010" w:rsidRDefault="00EB1010" w:rsidP="00EB101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B1010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Cert No. LRQ 0958602</w:t>
                      </w:r>
                    </w:p>
                  </w:txbxContent>
                </v:textbox>
              </v:shape>
            </w:pict>
          </mc:Fallback>
        </mc:AlternateContent>
      </w:r>
      <w:r w:rsidR="00EB1010" w:rsidRPr="00EB1010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00322DB4" wp14:editId="200FF157">
            <wp:simplePos x="0" y="0"/>
            <wp:positionH relativeFrom="margin">
              <wp:posOffset>-38100</wp:posOffset>
            </wp:positionH>
            <wp:positionV relativeFrom="paragraph">
              <wp:posOffset>4403725</wp:posOffset>
            </wp:positionV>
            <wp:extent cx="1066800" cy="711835"/>
            <wp:effectExtent l="0" t="0" r="0" b="0"/>
            <wp:wrapNone/>
            <wp:docPr id="1633" name="Picture 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010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1375905A" wp14:editId="202F7DB3">
                <wp:simplePos x="0" y="0"/>
                <wp:positionH relativeFrom="column">
                  <wp:posOffset>1866900</wp:posOffset>
                </wp:positionH>
                <wp:positionV relativeFrom="paragraph">
                  <wp:posOffset>5114925</wp:posOffset>
                </wp:positionV>
                <wp:extent cx="4543425" cy="654050"/>
                <wp:effectExtent l="0" t="0" r="9525" b="0"/>
                <wp:wrapNone/>
                <wp:docPr id="1769" name="Group 1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3425" cy="654050"/>
                          <a:chOff x="0" y="0"/>
                          <a:chExt cx="4543425" cy="654050"/>
                        </a:xfrm>
                      </wpg:grpSpPr>
                      <wps:wsp>
                        <wps:cNvPr id="1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675"/>
                            <a:ext cx="2552065" cy="587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1010" w:rsidRPr="00766BBB" w:rsidRDefault="00EB1010" w:rsidP="00EB101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rbel" w:hAnsi="Corbel" w:cs="Corbel"/>
                                  <w:b/>
                                  <w:color w:val="808080"/>
                                  <w:sz w:val="16"/>
                                </w:rPr>
                              </w:pPr>
                              <w:r w:rsidRPr="00766BBB">
                                <w:rPr>
                                  <w:rFonts w:ascii="Corbel" w:hAnsi="Corbel" w:cs="Corbel"/>
                                  <w:b/>
                                  <w:color w:val="808080"/>
                                  <w:sz w:val="16"/>
                                </w:rPr>
                                <w:t>TQ Environmental Limited</w:t>
                              </w:r>
                            </w:p>
                            <w:p w:rsidR="00EB1010" w:rsidRPr="00766BBB" w:rsidRDefault="00EB1010" w:rsidP="00EB101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rbel" w:hAnsi="Corbel" w:cs="Corbel"/>
                                  <w:b/>
                                  <w:color w:val="808080"/>
                                  <w:sz w:val="16"/>
                                </w:rPr>
                              </w:pPr>
                              <w:r w:rsidRPr="00766BBB">
                                <w:rPr>
                                  <w:rFonts w:ascii="Corbel" w:hAnsi="Corbel" w:cs="Corbel"/>
                                  <w:b/>
                                  <w:color w:val="808080"/>
                                  <w:sz w:val="16"/>
                                </w:rPr>
                                <w:t xml:space="preserve">Flanshaw Way </w:t>
                              </w:r>
                              <w:r w:rsidRPr="00766BBB">
                                <w:rPr>
                                  <w:rFonts w:ascii="Corbel" w:hAnsi="Corbel" w:cs="Corbel"/>
                                  <w:b/>
                                  <w:color w:val="808080"/>
                                  <w:sz w:val="16"/>
                                </w:rPr>
                                <w:sym w:font="Wingdings 2" w:char="F096"/>
                              </w:r>
                              <w:r w:rsidRPr="00766BBB">
                                <w:rPr>
                                  <w:rFonts w:ascii="Corbel" w:hAnsi="Corbel" w:cs="Corbel"/>
                                  <w:b/>
                                  <w:color w:val="808080"/>
                                  <w:sz w:val="16"/>
                                </w:rPr>
                                <w:t xml:space="preserve"> Wakefield </w:t>
                              </w:r>
                              <w:r w:rsidRPr="00766BBB">
                                <w:rPr>
                                  <w:rFonts w:ascii="Corbel" w:hAnsi="Corbel" w:cs="Corbel"/>
                                  <w:b/>
                                  <w:color w:val="808080"/>
                                  <w:sz w:val="16"/>
                                </w:rPr>
                                <w:sym w:font="Wingdings 2" w:char="F096"/>
                              </w:r>
                              <w:r w:rsidRPr="00766BBB">
                                <w:rPr>
                                  <w:rFonts w:ascii="Corbel" w:hAnsi="Corbel" w:cs="Corbel"/>
                                  <w:b/>
                                  <w:color w:val="808080"/>
                                  <w:sz w:val="16"/>
                                </w:rPr>
                                <w:t xml:space="preserve"> West Yorkshire </w:t>
                              </w:r>
                              <w:r w:rsidRPr="00766BBB">
                                <w:rPr>
                                  <w:rFonts w:ascii="Corbel" w:hAnsi="Corbel" w:cs="Corbel"/>
                                  <w:b/>
                                  <w:color w:val="808080"/>
                                  <w:sz w:val="16"/>
                                </w:rPr>
                                <w:sym w:font="Wingdings 2" w:char="F096"/>
                              </w:r>
                              <w:r w:rsidRPr="00766BBB">
                                <w:rPr>
                                  <w:rFonts w:ascii="Corbel" w:hAnsi="Corbel" w:cs="Corbel"/>
                                  <w:b/>
                                  <w:color w:val="808080"/>
                                  <w:sz w:val="16"/>
                                </w:rPr>
                                <w:t xml:space="preserve"> WF2 9LP</w:t>
                              </w:r>
                            </w:p>
                            <w:p w:rsidR="00EB1010" w:rsidRPr="00766BBB" w:rsidRDefault="00EB1010" w:rsidP="00EB101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rbel" w:hAnsi="Corbel" w:cs="Corbel"/>
                                  <w:b/>
                                  <w:color w:val="000000"/>
                                  <w:sz w:val="16"/>
                                </w:rPr>
                              </w:pPr>
                              <w:r w:rsidRPr="00766BBB">
                                <w:rPr>
                                  <w:rFonts w:ascii="Corbel" w:hAnsi="Corbel" w:cs="Corbel"/>
                                  <w:b/>
                                  <w:color w:val="416C1D"/>
                                  <w:sz w:val="16"/>
                                </w:rPr>
                                <w:t>Tel:</w:t>
                              </w:r>
                              <w:r w:rsidRPr="00766BBB">
                                <w:rPr>
                                  <w:rFonts w:ascii="Corbel" w:hAnsi="Corbel" w:cs="Corbel"/>
                                  <w:b/>
                                  <w:color w:val="000000"/>
                                  <w:sz w:val="16"/>
                                </w:rPr>
                                <w:t xml:space="preserve">   </w:t>
                              </w:r>
                              <w:r w:rsidRPr="00766BBB">
                                <w:rPr>
                                  <w:rFonts w:ascii="Corbel" w:hAnsi="Corbel" w:cs="Corbel"/>
                                  <w:b/>
                                  <w:color w:val="808080"/>
                                  <w:sz w:val="16"/>
                                </w:rPr>
                                <w:t>+44 (0)1924 380700</w:t>
                              </w:r>
                              <w:r w:rsidRPr="00766BBB">
                                <w:rPr>
                                  <w:rFonts w:ascii="Corbel" w:hAnsi="Corbel" w:cs="Corbel"/>
                                  <w:b/>
                                  <w:color w:val="000000"/>
                                  <w:sz w:val="16"/>
                                </w:rPr>
                                <w:t xml:space="preserve">         </w:t>
                              </w:r>
                              <w:r w:rsidRPr="00766BBB">
                                <w:rPr>
                                  <w:rFonts w:ascii="Corbel" w:hAnsi="Corbel" w:cs="Corbel"/>
                                  <w:b/>
                                  <w:color w:val="416C1D"/>
                                  <w:sz w:val="16"/>
                                </w:rPr>
                                <w:t>Fax:</w:t>
                              </w:r>
                              <w:r w:rsidRPr="00766BBB">
                                <w:rPr>
                                  <w:rFonts w:ascii="Corbel" w:hAnsi="Corbel" w:cs="Corbel"/>
                                  <w:b/>
                                  <w:color w:val="000000"/>
                                  <w:sz w:val="16"/>
                                </w:rPr>
                                <w:t xml:space="preserve"> </w:t>
                              </w:r>
                              <w:r w:rsidRPr="00766BBB">
                                <w:rPr>
                                  <w:rFonts w:ascii="Corbel" w:hAnsi="Corbel" w:cs="Corbel"/>
                                  <w:b/>
                                  <w:color w:val="808080"/>
                                  <w:sz w:val="16"/>
                                </w:rPr>
                                <w:t>+44 (0)1924 361700</w:t>
                              </w:r>
                              <w:r w:rsidRPr="00766BBB">
                                <w:rPr>
                                  <w:rFonts w:ascii="Corbel" w:hAnsi="Corbel" w:cs="Corbel"/>
                                  <w:b/>
                                  <w:color w:val="000000"/>
                                  <w:sz w:val="16"/>
                                </w:rPr>
                                <w:t xml:space="preserve"> </w:t>
                              </w:r>
                            </w:p>
                            <w:p w:rsidR="00EB1010" w:rsidRPr="00766BBB" w:rsidRDefault="00EB1010" w:rsidP="00EB101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rbel" w:hAnsi="Corbel" w:cs="Corbel"/>
                                  <w:b/>
                                  <w:color w:val="808080"/>
                                  <w:sz w:val="16"/>
                                </w:rPr>
                              </w:pPr>
                              <w:r w:rsidRPr="00766BBB">
                                <w:rPr>
                                  <w:rFonts w:ascii="Corbel" w:hAnsi="Corbel" w:cs="Corbel"/>
                                  <w:b/>
                                  <w:color w:val="416C1D"/>
                                  <w:sz w:val="16"/>
                                </w:rPr>
                                <w:t xml:space="preserve">Email: </w:t>
                              </w:r>
                              <w:r w:rsidRPr="00766BBB">
                                <w:rPr>
                                  <w:rFonts w:ascii="Corbel" w:hAnsi="Corbel" w:cs="Corbel"/>
                                  <w:b/>
                                  <w:color w:val="808080"/>
                                  <w:sz w:val="16"/>
                                </w:rPr>
                                <w:t>sales@tqenv.com</w:t>
                              </w:r>
                              <w:r w:rsidRPr="00766BBB">
                                <w:rPr>
                                  <w:rFonts w:ascii="Corbel" w:hAnsi="Corbel" w:cs="Corbel"/>
                                  <w:b/>
                                  <w:color w:val="000000"/>
                                  <w:sz w:val="16"/>
                                </w:rPr>
                                <w:t xml:space="preserve">        </w:t>
                              </w:r>
                              <w:r w:rsidRPr="00766BBB">
                                <w:rPr>
                                  <w:rFonts w:ascii="Corbel" w:hAnsi="Corbel" w:cs="Corbel"/>
                                  <w:b/>
                                  <w:color w:val="416C1D"/>
                                  <w:sz w:val="16"/>
                                </w:rPr>
                                <w:t>Web:</w:t>
                              </w:r>
                              <w:r w:rsidRPr="00766BBB">
                                <w:rPr>
                                  <w:rFonts w:ascii="Corbel" w:hAnsi="Corbel" w:cs="Corbel"/>
                                  <w:b/>
                                  <w:color w:val="000000"/>
                                  <w:sz w:val="16"/>
                                </w:rPr>
                                <w:t xml:space="preserve"> </w:t>
                              </w:r>
                              <w:r w:rsidRPr="00766BBB">
                                <w:rPr>
                                  <w:rFonts w:ascii="Corbel" w:hAnsi="Corbel" w:cs="Corbel"/>
                                  <w:b/>
                                  <w:color w:val="808080"/>
                                  <w:sz w:val="16"/>
                                </w:rPr>
                                <w:t>www.tqenv.com</w:t>
                              </w:r>
                            </w:p>
                          </w:txbxContent>
                        </wps:txbx>
                        <wps:bodyPr rot="0" vert="horz" wrap="none" lIns="91440" tIns="45720" rIns="91440" bIns="4572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68" name="Picture 1768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9475" y="0"/>
                            <a:ext cx="11239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75905A" id="Group 1769" o:spid="_x0000_s1040" style="position:absolute;margin-left:147pt;margin-top:402.75pt;width:357.75pt;height:51.5pt;z-index:-251643904" coordsize="45434,654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">
                <v:shape id="Text Box 25" o:spid="_x0000_s1041" type="#_x0000_t202" style="position:absolute;top:666;width:25520;height:587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mI9cQA&#10;AADbAAAADwAAAGRycy9kb3ducmV2LnhtbESP0WoCMRBF3wv9hzCFvtWsLdi6GqW0FBRB0PoBYzLu&#10;Lm4m2yR1t3/vPAh9m+HeuffMfDn4Vl0opiawgfGoAEVsg2u4MnD4/np6A5UyssM2MBn4owTLxf3d&#10;HEsXet7RZZ8rJSGcSjRQ59yVWidbk8c0Ch2xaKcQPWZZY6VdxF7Cfaufi2KiPTYsDTV29FGTPe9/&#10;vYHPJh5/bHhZTV43U7vdpVO/3mpjHh+G9xmoTEP+N9+uV07whV5+kQH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piPXEAAAA2wAAAA8AAAAAAAAAAAAAAAAAmAIAAGRycy9k&#10;b3ducmV2LnhtbFBLBQYAAAAABAAEAPUAAACJAwAAAAA=&#10;" stroked="f">
                  <v:textbox style="mso-fit-shape-to-text:t">
                    <w:txbxContent>
                      <w:p w:rsidR="00EB1010" w:rsidRPr="00766BBB" w:rsidRDefault="00EB1010" w:rsidP="00EB101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rbel" w:hAnsi="Corbel" w:cs="Corbel"/>
                            <w:b/>
                            <w:color w:val="808080"/>
                            <w:sz w:val="16"/>
                          </w:rPr>
                        </w:pPr>
                        <w:r w:rsidRPr="00766BBB">
                          <w:rPr>
                            <w:rFonts w:ascii="Corbel" w:hAnsi="Corbel" w:cs="Corbel"/>
                            <w:b/>
                            <w:color w:val="808080"/>
                            <w:sz w:val="16"/>
                          </w:rPr>
                          <w:t>TQ Environmental Limited</w:t>
                        </w:r>
                      </w:p>
                      <w:p w:rsidR="00EB1010" w:rsidRPr="00766BBB" w:rsidRDefault="00EB1010" w:rsidP="00EB101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rbel" w:hAnsi="Corbel" w:cs="Corbel"/>
                            <w:b/>
                            <w:color w:val="808080"/>
                            <w:sz w:val="16"/>
                          </w:rPr>
                        </w:pPr>
                        <w:r w:rsidRPr="00766BBB">
                          <w:rPr>
                            <w:rFonts w:ascii="Corbel" w:hAnsi="Corbel" w:cs="Corbel"/>
                            <w:b/>
                            <w:color w:val="808080"/>
                            <w:sz w:val="16"/>
                          </w:rPr>
                          <w:t xml:space="preserve">Flanshaw Way </w:t>
                        </w:r>
                        <w:r w:rsidRPr="00766BBB">
                          <w:rPr>
                            <w:rFonts w:ascii="Corbel" w:hAnsi="Corbel" w:cs="Corbel"/>
                            <w:b/>
                            <w:color w:val="808080"/>
                            <w:sz w:val="16"/>
                          </w:rPr>
                          <w:sym w:font="Wingdings 2" w:char="F096"/>
                        </w:r>
                        <w:r w:rsidRPr="00766BBB">
                          <w:rPr>
                            <w:rFonts w:ascii="Corbel" w:hAnsi="Corbel" w:cs="Corbel"/>
                            <w:b/>
                            <w:color w:val="808080"/>
                            <w:sz w:val="16"/>
                          </w:rPr>
                          <w:t xml:space="preserve"> Wakefield </w:t>
                        </w:r>
                        <w:r w:rsidRPr="00766BBB">
                          <w:rPr>
                            <w:rFonts w:ascii="Corbel" w:hAnsi="Corbel" w:cs="Corbel"/>
                            <w:b/>
                            <w:color w:val="808080"/>
                            <w:sz w:val="16"/>
                          </w:rPr>
                          <w:sym w:font="Wingdings 2" w:char="F096"/>
                        </w:r>
                        <w:r w:rsidRPr="00766BBB">
                          <w:rPr>
                            <w:rFonts w:ascii="Corbel" w:hAnsi="Corbel" w:cs="Corbel"/>
                            <w:b/>
                            <w:color w:val="808080"/>
                            <w:sz w:val="16"/>
                          </w:rPr>
                          <w:t xml:space="preserve"> West Yorkshire </w:t>
                        </w:r>
                        <w:r w:rsidRPr="00766BBB">
                          <w:rPr>
                            <w:rFonts w:ascii="Corbel" w:hAnsi="Corbel" w:cs="Corbel"/>
                            <w:b/>
                            <w:color w:val="808080"/>
                            <w:sz w:val="16"/>
                          </w:rPr>
                          <w:sym w:font="Wingdings 2" w:char="F096"/>
                        </w:r>
                        <w:r w:rsidRPr="00766BBB">
                          <w:rPr>
                            <w:rFonts w:ascii="Corbel" w:hAnsi="Corbel" w:cs="Corbel"/>
                            <w:b/>
                            <w:color w:val="808080"/>
                            <w:sz w:val="16"/>
                          </w:rPr>
                          <w:t xml:space="preserve"> WF2 9LP</w:t>
                        </w:r>
                      </w:p>
                      <w:p w:rsidR="00EB1010" w:rsidRPr="00766BBB" w:rsidRDefault="00EB1010" w:rsidP="00EB101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rbel" w:hAnsi="Corbel" w:cs="Corbel"/>
                            <w:b/>
                            <w:color w:val="000000"/>
                            <w:sz w:val="16"/>
                          </w:rPr>
                        </w:pPr>
                        <w:r w:rsidRPr="00766BBB">
                          <w:rPr>
                            <w:rFonts w:ascii="Corbel" w:hAnsi="Corbel" w:cs="Corbel"/>
                            <w:b/>
                            <w:color w:val="416C1D"/>
                            <w:sz w:val="16"/>
                          </w:rPr>
                          <w:t>Tel:</w:t>
                        </w:r>
                        <w:r w:rsidRPr="00766BBB">
                          <w:rPr>
                            <w:rFonts w:ascii="Corbel" w:hAnsi="Corbel" w:cs="Corbel"/>
                            <w:b/>
                            <w:color w:val="000000"/>
                            <w:sz w:val="16"/>
                          </w:rPr>
                          <w:t xml:space="preserve">   </w:t>
                        </w:r>
                        <w:r w:rsidRPr="00766BBB">
                          <w:rPr>
                            <w:rFonts w:ascii="Corbel" w:hAnsi="Corbel" w:cs="Corbel"/>
                            <w:b/>
                            <w:color w:val="808080"/>
                            <w:sz w:val="16"/>
                          </w:rPr>
                          <w:t>+44 (0)1924 380700</w:t>
                        </w:r>
                        <w:r w:rsidRPr="00766BBB">
                          <w:rPr>
                            <w:rFonts w:ascii="Corbel" w:hAnsi="Corbel" w:cs="Corbel"/>
                            <w:b/>
                            <w:color w:val="000000"/>
                            <w:sz w:val="16"/>
                          </w:rPr>
                          <w:t xml:space="preserve">         </w:t>
                        </w:r>
                        <w:r w:rsidRPr="00766BBB">
                          <w:rPr>
                            <w:rFonts w:ascii="Corbel" w:hAnsi="Corbel" w:cs="Corbel"/>
                            <w:b/>
                            <w:color w:val="416C1D"/>
                            <w:sz w:val="16"/>
                          </w:rPr>
                          <w:t>Fax:</w:t>
                        </w:r>
                        <w:r w:rsidRPr="00766BBB">
                          <w:rPr>
                            <w:rFonts w:ascii="Corbel" w:hAnsi="Corbel" w:cs="Corbel"/>
                            <w:b/>
                            <w:color w:val="000000"/>
                            <w:sz w:val="16"/>
                          </w:rPr>
                          <w:t xml:space="preserve"> </w:t>
                        </w:r>
                        <w:r w:rsidRPr="00766BBB">
                          <w:rPr>
                            <w:rFonts w:ascii="Corbel" w:hAnsi="Corbel" w:cs="Corbel"/>
                            <w:b/>
                            <w:color w:val="808080"/>
                            <w:sz w:val="16"/>
                          </w:rPr>
                          <w:t>+44 (0)1924 361700</w:t>
                        </w:r>
                        <w:r w:rsidRPr="00766BBB">
                          <w:rPr>
                            <w:rFonts w:ascii="Corbel" w:hAnsi="Corbel" w:cs="Corbel"/>
                            <w:b/>
                            <w:color w:val="000000"/>
                            <w:sz w:val="16"/>
                          </w:rPr>
                          <w:t xml:space="preserve"> </w:t>
                        </w:r>
                      </w:p>
                      <w:p w:rsidR="00EB1010" w:rsidRPr="00766BBB" w:rsidRDefault="00EB1010" w:rsidP="00EB101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rbel" w:hAnsi="Corbel" w:cs="Corbel"/>
                            <w:b/>
                            <w:color w:val="808080"/>
                            <w:sz w:val="16"/>
                          </w:rPr>
                        </w:pPr>
                        <w:r w:rsidRPr="00766BBB">
                          <w:rPr>
                            <w:rFonts w:ascii="Corbel" w:hAnsi="Corbel" w:cs="Corbel"/>
                            <w:b/>
                            <w:color w:val="416C1D"/>
                            <w:sz w:val="16"/>
                          </w:rPr>
                          <w:t xml:space="preserve">Email: </w:t>
                        </w:r>
                        <w:r w:rsidRPr="00766BBB">
                          <w:rPr>
                            <w:rFonts w:ascii="Corbel" w:hAnsi="Corbel" w:cs="Corbel"/>
                            <w:b/>
                            <w:color w:val="808080"/>
                            <w:sz w:val="16"/>
                          </w:rPr>
                          <w:t>sales@tqenv.com</w:t>
                        </w:r>
                        <w:r w:rsidRPr="00766BBB">
                          <w:rPr>
                            <w:rFonts w:ascii="Corbel" w:hAnsi="Corbel" w:cs="Corbel"/>
                            <w:b/>
                            <w:color w:val="000000"/>
                            <w:sz w:val="16"/>
                          </w:rPr>
                          <w:t xml:space="preserve">        </w:t>
                        </w:r>
                        <w:r w:rsidRPr="00766BBB">
                          <w:rPr>
                            <w:rFonts w:ascii="Corbel" w:hAnsi="Corbel" w:cs="Corbel"/>
                            <w:b/>
                            <w:color w:val="416C1D"/>
                            <w:sz w:val="16"/>
                          </w:rPr>
                          <w:t>Web:</w:t>
                        </w:r>
                        <w:r w:rsidRPr="00766BBB">
                          <w:rPr>
                            <w:rFonts w:ascii="Corbel" w:hAnsi="Corbel" w:cs="Corbel"/>
                            <w:b/>
                            <w:color w:val="000000"/>
                            <w:sz w:val="16"/>
                          </w:rPr>
                          <w:t xml:space="preserve"> </w:t>
                        </w:r>
                        <w:r w:rsidRPr="00766BBB">
                          <w:rPr>
                            <w:rFonts w:ascii="Corbel" w:hAnsi="Corbel" w:cs="Corbel"/>
                            <w:b/>
                            <w:color w:val="808080"/>
                            <w:sz w:val="16"/>
                          </w:rPr>
                          <w:t>www.tqenv.com</w:t>
                        </w:r>
                      </w:p>
                    </w:txbxContent>
                  </v:textbox>
                </v:shape>
                <v:shape id="Picture 1768" o:spid="_x0000_s1042" type="#_x0000_t75" style="position:absolute;left:34194;width:11240;height:5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VJSnHAAAA3QAAAA8AAABkcnMvZG93bnJldi54bWxEj81rwkAQxe+C/8MyQi9SN4rVkrqKCEKh&#10;9ODHxduQHZPQ7GzIbj787zsHwdsM7817v9nsBlepjppQejYwnyWgiDNvS84NXC/H909QISJbrDyT&#10;gQcF2G3How2m1vd8ou4ccyUhHFI0UMRYp1qHrCCHYeZrYtHuvnEYZW1ybRvsJdxVepEkK+2wZGko&#10;sKZDQdnfuXUGfu7DqUymt7b7Xbbu9vHI+2W7N+ZtMuy/QEUa4sv8vP62gr9eCa58IyPo7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bVJSnHAAAA3QAAAA8AAAAAAAAAAAAA&#10;AAAAnwIAAGRycy9kb3ducmV2LnhtbFBLBQYAAAAABAAEAPcAAACTAwAAAAA=&#10;">
                  <v:imagedata r:id="rId17" o:title=""/>
                  <v:path arrowok="t"/>
                </v:shape>
              </v:group>
            </w:pict>
          </mc:Fallback>
        </mc:AlternateContent>
      </w:r>
      <w:r w:rsidR="00D50939" w:rsidRPr="00EB10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EA7613" wp14:editId="3BC06F2D">
                <wp:simplePos x="0" y="0"/>
                <wp:positionH relativeFrom="column">
                  <wp:posOffset>-619125</wp:posOffset>
                </wp:positionH>
                <wp:positionV relativeFrom="paragraph">
                  <wp:posOffset>6501765</wp:posOffset>
                </wp:positionV>
                <wp:extent cx="2352675" cy="32385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32A" w:rsidRPr="00FA432A" w:rsidRDefault="00FA432A" w:rsidP="00FA432A">
                            <w:pPr>
                              <w:jc w:val="center"/>
                              <w:rPr>
                                <w:rFonts w:ascii="Corbel" w:hAnsi="Corbel"/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Corbel" w:hAnsi="Corbel"/>
                                <w:color w:val="FFFFFF" w:themeColor="background1"/>
                              </w:rPr>
                              <w:t>Xn</w:t>
                            </w:r>
                            <w:r w:rsidRPr="00FA432A">
                              <w:rPr>
                                <w:rFonts w:ascii="Corbel" w:hAnsi="Corbel"/>
                                <w:color w:val="FFFFFF" w:themeColor="background1"/>
                              </w:rPr>
                              <w:t>-</w:t>
                            </w:r>
                            <w:r>
                              <w:rPr>
                                <w:rFonts w:ascii="Corbel" w:hAnsi="Corbel"/>
                                <w:color w:val="FFFFFF" w:themeColor="background1"/>
                              </w:rPr>
                              <w:t>ppp</w:t>
                            </w:r>
                            <w:r w:rsidRPr="00FA432A">
                              <w:rPr>
                                <w:rFonts w:ascii="Corbel" w:hAnsi="Corbel"/>
                                <w:color w:val="FFFFFF" w:themeColor="background1"/>
                              </w:rPr>
                              <w:t>-</w:t>
                            </w:r>
                            <w:r>
                              <w:rPr>
                                <w:rFonts w:ascii="Corbel" w:hAnsi="Corbel"/>
                                <w:color w:val="FFFFFF" w:themeColor="background1"/>
                              </w:rPr>
                              <w:t>mmyy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EA7613" id="Text Box 30" o:spid="_x0000_s1043" type="#_x0000_t202" style="position:absolute;margin-left:-48.75pt;margin-top:511.95pt;width:185.25pt;height:25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" filled="f" stroked="f" strokeweight=".5pt">
                <v:textbox>
                  <w:txbxContent>
                    <w:p w:rsidR="00FA432A" w:rsidRPr="00FA432A" w:rsidRDefault="00FA432A" w:rsidP="00FA432A">
                      <w:pPr>
                        <w:jc w:val="center"/>
                        <w:rPr>
                          <w:rFonts w:ascii="Corbel" w:hAnsi="Corbel"/>
                          <w:color w:val="FFFFFF" w:themeColor="background1"/>
                        </w:rPr>
                      </w:pPr>
                      <w:proofErr w:type="spellStart"/>
                      <w:r>
                        <w:rPr>
                          <w:rFonts w:ascii="Corbel" w:hAnsi="Corbel"/>
                          <w:color w:val="FFFFFF" w:themeColor="background1"/>
                        </w:rPr>
                        <w:t>Xn</w:t>
                      </w:r>
                      <w:r w:rsidRPr="00FA432A">
                        <w:rPr>
                          <w:rFonts w:ascii="Corbel" w:hAnsi="Corbel"/>
                          <w:color w:val="FFFFFF" w:themeColor="background1"/>
                        </w:rPr>
                        <w:t>-</w:t>
                      </w:r>
                      <w:r>
                        <w:rPr>
                          <w:rFonts w:ascii="Corbel" w:hAnsi="Corbel"/>
                          <w:color w:val="FFFFFF" w:themeColor="background1"/>
                        </w:rPr>
                        <w:t>ppp</w:t>
                      </w:r>
                      <w:r w:rsidRPr="00FA432A">
                        <w:rPr>
                          <w:rFonts w:ascii="Corbel" w:hAnsi="Corbel"/>
                          <w:color w:val="FFFFFF" w:themeColor="background1"/>
                        </w:rPr>
                        <w:t>-</w:t>
                      </w:r>
                      <w:r>
                        <w:rPr>
                          <w:rFonts w:ascii="Corbel" w:hAnsi="Corbel"/>
                          <w:color w:val="FFFFFF" w:themeColor="background1"/>
                        </w:rPr>
                        <w:t>mmyy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50939" w:rsidRPr="00EB10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75D4A2" wp14:editId="236B290A">
                <wp:simplePos x="0" y="0"/>
                <wp:positionH relativeFrom="column">
                  <wp:posOffset>-628650</wp:posOffset>
                </wp:positionH>
                <wp:positionV relativeFrom="paragraph">
                  <wp:posOffset>6282690</wp:posOffset>
                </wp:positionV>
                <wp:extent cx="2352675" cy="32385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32A" w:rsidRPr="00C518C2" w:rsidRDefault="00FA432A" w:rsidP="00FA432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C518C2">
                              <w:rPr>
                                <w:b/>
                                <w:color w:val="FFFFFF" w:themeColor="background1"/>
                              </w:rPr>
                              <w:t>Cert No. LRQ 0</w:t>
                            </w:r>
                            <w:r w:rsidR="000D34B4">
                              <w:rPr>
                                <w:b/>
                                <w:color w:val="FFFFFF" w:themeColor="background1"/>
                              </w:rPr>
                              <w:t>9</w:t>
                            </w:r>
                            <w:r w:rsidRPr="00C518C2">
                              <w:rPr>
                                <w:b/>
                                <w:color w:val="FFFFFF" w:themeColor="background1"/>
                              </w:rPr>
                              <w:t>58602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75D4A2" id="Text Box 31" o:spid="_x0000_s1044" type="#_x0000_t202" style="position:absolute;margin-left:-49.5pt;margin-top:494.7pt;width:185.25pt;height:25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" filled="f" stroked="f" strokeweight=".5pt">
                <v:textbox>
                  <w:txbxContent>
                    <w:p w:rsidR="00FA432A" w:rsidRPr="00C518C2" w:rsidRDefault="00FA432A" w:rsidP="00FA432A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C518C2">
                        <w:rPr>
                          <w:b/>
                          <w:color w:val="FFFFFF" w:themeColor="background1"/>
                        </w:rPr>
                        <w:t>Cert No. LRQ 0</w:t>
                      </w:r>
                      <w:r w:rsidR="000D34B4">
                        <w:rPr>
                          <w:b/>
                          <w:color w:val="FFFFFF" w:themeColor="background1"/>
                        </w:rPr>
                        <w:t>9</w:t>
                      </w:r>
                      <w:r w:rsidRPr="00C518C2">
                        <w:rPr>
                          <w:b/>
                          <w:color w:val="FFFFFF" w:themeColor="background1"/>
                        </w:rPr>
                        <w:t>58602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01209" w:rsidRPr="00EB1010" w:rsidSect="00EB1010">
      <w:footerReference w:type="default" r:id="rId18"/>
      <w:headerReference w:type="first" r:id="rId19"/>
      <w:footerReference w:type="first" r:id="rId20"/>
      <w:pgSz w:w="11906" w:h="16838"/>
      <w:pgMar w:top="3828" w:right="1440" w:bottom="1440" w:left="1440" w:header="680" w:footer="45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6EED" w:rsidRDefault="00A56EED" w:rsidP="00B14DED">
      <w:r>
        <w:separator/>
      </w:r>
    </w:p>
  </w:endnote>
  <w:endnote w:type="continuationSeparator" w:id="0">
    <w:p w:rsidR="00A56EED" w:rsidRDefault="00A56EED" w:rsidP="00B14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Bol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Houschka-Medium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ouschka-Light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4DED" w:rsidRDefault="00766BBB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727A59A1" wp14:editId="5ACD59D1">
              <wp:simplePos x="0" y="0"/>
              <wp:positionH relativeFrom="column">
                <wp:posOffset>5143500</wp:posOffset>
              </wp:positionH>
              <wp:positionV relativeFrom="paragraph">
                <wp:posOffset>126365</wp:posOffset>
              </wp:positionV>
              <wp:extent cx="1285875" cy="666750"/>
              <wp:effectExtent l="0" t="0" r="9525" b="0"/>
              <wp:wrapNone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587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6BBB" w:rsidRDefault="00766BBB" w:rsidP="00766BBB"/>
                        <w:p w:rsidR="00B14DED" w:rsidRDefault="00B14DED" w:rsidP="00B14DE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7A59A1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margin-left:405pt;margin-top:9.95pt;width:101.25pt;height:52.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" stroked="f">
              <v:textbox>
                <w:txbxContent>
                  <w:p w:rsidR="00766BBB" w:rsidRDefault="00766BBB" w:rsidP="00766BBB"/>
                  <w:p w:rsidR="00B14DED" w:rsidRDefault="00B14DED" w:rsidP="00B14DED"/>
                </w:txbxContent>
              </v:textbox>
            </v:shape>
          </w:pict>
        </mc:Fallback>
      </mc:AlternateContent>
    </w:r>
  </w:p>
  <w:p w:rsidR="00B14DED" w:rsidRDefault="00D5093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42A83786" wp14:editId="4A66D6A3">
              <wp:simplePos x="0" y="0"/>
              <wp:positionH relativeFrom="column">
                <wp:posOffset>4895850</wp:posOffset>
              </wp:positionH>
              <wp:positionV relativeFrom="paragraph">
                <wp:posOffset>916940</wp:posOffset>
              </wp:positionV>
              <wp:extent cx="1295400" cy="704850"/>
              <wp:effectExtent l="0" t="0" r="0" b="0"/>
              <wp:wrapNone/>
              <wp:docPr id="1767" name="Text Box 17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95400" cy="704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50939" w:rsidRDefault="00D5093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2A83786" id="Text Box 1767" o:spid="_x0000_s1046" type="#_x0000_t202" style="position:absolute;margin-left:385.5pt;margin-top:72.2pt;width:102pt;height:55.5pt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" filled="f" stroked="f" strokeweight=".5pt">
              <v:textbox>
                <w:txbxContent>
                  <w:p w:rsidR="00D50939" w:rsidRDefault="00D50939"/>
                </w:txbxContent>
              </v:textbox>
            </v:shape>
          </w:pict>
        </mc:Fallback>
      </mc:AlternateContent>
    </w:r>
    <w:r w:rsidR="000D34B4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66450594" wp14:editId="00F3DADB">
              <wp:simplePos x="0" y="0"/>
              <wp:positionH relativeFrom="column">
                <wp:posOffset>5000625</wp:posOffset>
              </wp:positionH>
              <wp:positionV relativeFrom="paragraph">
                <wp:posOffset>964565</wp:posOffset>
              </wp:positionV>
              <wp:extent cx="1466850" cy="682625"/>
              <wp:effectExtent l="0" t="0" r="0" b="3175"/>
              <wp:wrapNone/>
              <wp:docPr id="1763" name="Text Box 17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6850" cy="682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34B4" w:rsidRDefault="000D34B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6450594" id="Text Box 1763" o:spid="_x0000_s1047" type="#_x0000_t202" style="position:absolute;margin-left:393.75pt;margin-top:75.95pt;width:115.5pt;height:53.75pt;z-index:-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" filled="f" stroked="f" strokeweight=".5pt">
              <v:textbox>
                <w:txbxContent>
                  <w:p w:rsidR="000D34B4" w:rsidRDefault="000D34B4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209" w:rsidRDefault="00A01209">
    <w:pPr>
      <w:pStyle w:val="Footer"/>
    </w:pPr>
    <w:r>
      <w:rPr>
        <w:rFonts w:eastAsia="Cambria"/>
        <w:noProof/>
        <w:sz w:val="20"/>
        <w:szCs w:val="20"/>
        <w:lang w:eastAsia="en-GB"/>
      </w:rPr>
      <w:drawing>
        <wp:inline distT="0" distB="0" distL="0" distR="0" wp14:anchorId="41FA2D06" wp14:editId="359E14D3">
          <wp:extent cx="1143000" cy="609600"/>
          <wp:effectExtent l="0" t="0" r="0" b="0"/>
          <wp:docPr id="1929" name="Picture 1929" descr="TQ_New_master logo_small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2" descr="TQ_New_master logo_small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6EED" w:rsidRDefault="00A56EED" w:rsidP="00B14DED">
      <w:r>
        <w:separator/>
      </w:r>
    </w:p>
  </w:footnote>
  <w:footnote w:type="continuationSeparator" w:id="0">
    <w:p w:rsidR="00A56EED" w:rsidRDefault="00A56EED" w:rsidP="00B14D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209" w:rsidRDefault="00A0120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3632" behindDoc="1" locked="0" layoutInCell="1" allowOverlap="1" wp14:anchorId="37C8A818" wp14:editId="27E56C8C">
          <wp:simplePos x="0" y="0"/>
          <wp:positionH relativeFrom="page">
            <wp:posOffset>73660</wp:posOffset>
          </wp:positionH>
          <wp:positionV relativeFrom="paragraph">
            <wp:posOffset>-486410</wp:posOffset>
          </wp:positionV>
          <wp:extent cx="7486015" cy="2943225"/>
          <wp:effectExtent l="0" t="0" r="635" b="9525"/>
          <wp:wrapNone/>
          <wp:docPr id="1928" name="Picture 19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015" cy="2943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5C43A3"/>
    <w:multiLevelType w:val="hybridMultilevel"/>
    <w:tmpl w:val="1C3ED4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2C480E"/>
    <w:multiLevelType w:val="hybridMultilevel"/>
    <w:tmpl w:val="F94EDF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savePreviewPicture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EED"/>
    <w:rsid w:val="000359D1"/>
    <w:rsid w:val="000D34B4"/>
    <w:rsid w:val="001C143E"/>
    <w:rsid w:val="001D101B"/>
    <w:rsid w:val="002E49B7"/>
    <w:rsid w:val="002F15A8"/>
    <w:rsid w:val="003D7273"/>
    <w:rsid w:val="00423063"/>
    <w:rsid w:val="005870FA"/>
    <w:rsid w:val="005B66A5"/>
    <w:rsid w:val="006746FF"/>
    <w:rsid w:val="006E1677"/>
    <w:rsid w:val="00766BBB"/>
    <w:rsid w:val="007E244F"/>
    <w:rsid w:val="00816C66"/>
    <w:rsid w:val="008D11E0"/>
    <w:rsid w:val="00913343"/>
    <w:rsid w:val="00967A92"/>
    <w:rsid w:val="00A01209"/>
    <w:rsid w:val="00A56EED"/>
    <w:rsid w:val="00B14DED"/>
    <w:rsid w:val="00BF539F"/>
    <w:rsid w:val="00C402A0"/>
    <w:rsid w:val="00C518C2"/>
    <w:rsid w:val="00C642C6"/>
    <w:rsid w:val="00CB2C70"/>
    <w:rsid w:val="00D50939"/>
    <w:rsid w:val="00EB1010"/>
    <w:rsid w:val="00EB4CD9"/>
    <w:rsid w:val="00FA4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  <w15:docId w15:val="{0460C0F6-73D4-418F-935A-93828DCC4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4DE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4DED"/>
  </w:style>
  <w:style w:type="paragraph" w:styleId="Footer">
    <w:name w:val="footer"/>
    <w:basedOn w:val="Normal"/>
    <w:link w:val="FooterChar"/>
    <w:uiPriority w:val="99"/>
    <w:unhideWhenUsed/>
    <w:rsid w:val="00B14DE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4DED"/>
  </w:style>
  <w:style w:type="paragraph" w:styleId="BalloonText">
    <w:name w:val="Balloon Text"/>
    <w:basedOn w:val="Normal"/>
    <w:link w:val="BalloonTextChar"/>
    <w:uiPriority w:val="99"/>
    <w:semiHidden/>
    <w:unhideWhenUsed/>
    <w:rsid w:val="00B14D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DED"/>
    <w:rPr>
      <w:rFonts w:ascii="Segoe UI" w:hAnsi="Segoe UI" w:cs="Segoe UI"/>
      <w:sz w:val="18"/>
      <w:szCs w:val="18"/>
    </w:rPr>
  </w:style>
  <w:style w:type="paragraph" w:customStyle="1" w:styleId="NoParagraphStyle">
    <w:name w:val="[No Paragraph Style]"/>
    <w:rsid w:val="005B66A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 w:cs="Times-Roman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w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wmf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10" Type="http://schemas.openxmlformats.org/officeDocument/2006/relationships/oleObject" Target="embeddings/oleObject1.bin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Letters\PV%20Letters\TQ%20PICTURES\TEST%20WORK%20AND%20EXPERIMENTS\Spec%20sheet%20blank%20template%2019Mar15_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A68660-C1B9-47DD-940F-2643721D7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Spec sheet blank template 19Mar15_2</Template>
  <TotalTime>275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Vaughton</dc:creator>
  <cp:keywords/>
  <dc:description/>
  <cp:lastModifiedBy>Pete Vaughton</cp:lastModifiedBy>
  <cp:revision>14</cp:revision>
  <cp:lastPrinted>2015-03-25T14:57:00Z</cp:lastPrinted>
  <dcterms:created xsi:type="dcterms:W3CDTF">2015-03-26T10:55:00Z</dcterms:created>
  <dcterms:modified xsi:type="dcterms:W3CDTF">2015-06-23T10:11:00Z</dcterms:modified>
</cp:coreProperties>
</file>